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C29" w:rsidRDefault="00E67C29" w:rsidP="00444F13">
      <w:pPr>
        <w:spacing w:line="24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75pt;height:539.25pt">
            <v:imagedata r:id="rId4" o:title=""/>
          </v:shape>
        </w:pic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E67C29" w:rsidRDefault="00E67C29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9"/>
        <w:gridCol w:w="1553"/>
        <w:gridCol w:w="1304"/>
        <w:gridCol w:w="3766"/>
        <w:gridCol w:w="1273"/>
        <w:gridCol w:w="1112"/>
        <w:gridCol w:w="1669"/>
        <w:gridCol w:w="879"/>
        <w:gridCol w:w="1542"/>
        <w:gridCol w:w="1567"/>
      </w:tblGrid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Каша геркулесовая молочная с сахаром и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Салат из капусты с р/м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Суп картофельный с рисом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Рыба припущенная с мпаслом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302/528ч.1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Гречка отварная с соусом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150/50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</w:tbl>
    <w:p w:rsidR="00E67C29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Pr="00720116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 w:rsidP="00791F38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E67C29" w:rsidRDefault="00E67C29" w:rsidP="00791F38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E67C29" w:rsidRDefault="00E67C29" w:rsidP="00791F38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E67C29" w:rsidRDefault="00E67C29" w:rsidP="00791F38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Каша манная молочная с сахаром и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Батон с повидлом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 ч. 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Салат из солен. огурцов с р/м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Суп картофельный с вермишелью на м. б.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Плов из курицы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Компот из яблок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</w:tbl>
    <w:p w:rsidR="00E67C29" w:rsidRPr="00720116" w:rsidRDefault="00E67C29" w:rsidP="00791F38">
      <w:pPr>
        <w:rPr>
          <w:rFonts w:ascii="Times New Roman" w:hAnsi="Times New Roman"/>
          <w:sz w:val="24"/>
          <w:szCs w:val="24"/>
        </w:rPr>
      </w:pPr>
    </w:p>
    <w:p w:rsidR="00E67C29" w:rsidRDefault="00E67C29" w:rsidP="00791F38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E67C29" w:rsidRDefault="00E67C29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8"/>
        <w:gridCol w:w="1553"/>
        <w:gridCol w:w="1304"/>
        <w:gridCol w:w="3769"/>
        <w:gridCol w:w="1273"/>
        <w:gridCol w:w="1111"/>
        <w:gridCol w:w="1669"/>
        <w:gridCol w:w="879"/>
        <w:gridCol w:w="1541"/>
        <w:gridCol w:w="1567"/>
      </w:tblGrid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Каша пшенная молочная с сахаром и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Салат из кр. свеклы с р/м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Рассольник Ленинградский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Рыба припущенная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309/528ч.1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Рожки отварные с соусом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150/50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</w:tbl>
    <w:p w:rsidR="00E67C29" w:rsidRPr="00720116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E67C29" w:rsidRDefault="00E67C29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Гречка отварная с сахаром и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250/15/10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Батон с повидлом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350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1276" w:type="dxa"/>
          </w:tcPr>
          <w:p w:rsidR="00E67C29" w:rsidRPr="001B0DC2" w:rsidRDefault="00E67C29" w:rsidP="00350B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E67C29" w:rsidRPr="001B0DC2" w:rsidRDefault="00E67C29" w:rsidP="00350B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Помидор соленый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Суп картофельный с бобов. (горох)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Тефтели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Какао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</w:tbl>
    <w:p w:rsidR="00E67C29" w:rsidRPr="00720116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E67C29" w:rsidRDefault="00E67C29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Макароны отварные с сахаром и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250/15/10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Компот из яблок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 ч. 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Салат из солен. огурцов с р/м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7C29" w:rsidRPr="001B0DC2" w:rsidTr="001B0DC2">
        <w:trPr>
          <w:trHeight w:val="656"/>
        </w:trPr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 xml:space="preserve">Борщ из свеж. капусты с картофелем на м. б. 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Гуляш из мяса птицы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ind w:hanging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 xml:space="preserve">Перловка отварная 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  <w:r w:rsidRPr="001B0DC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</w:tr>
    </w:tbl>
    <w:p w:rsidR="00E67C29" w:rsidRPr="00720116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E67C29" w:rsidRDefault="00E67C29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9"/>
        <w:gridCol w:w="1553"/>
        <w:gridCol w:w="1304"/>
        <w:gridCol w:w="3766"/>
        <w:gridCol w:w="1273"/>
        <w:gridCol w:w="1112"/>
        <w:gridCol w:w="1669"/>
        <w:gridCol w:w="879"/>
        <w:gridCol w:w="1542"/>
        <w:gridCol w:w="1567"/>
      </w:tblGrid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Каша манная молочная с сахаром и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Салат из капусты с р/м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Суп картофельный с вермишелью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Рыба припущенная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304/528ч.1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Рис отварной с соусом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150/50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</w:tr>
    </w:tbl>
    <w:p w:rsidR="00E67C29" w:rsidRPr="00720116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E67C29" w:rsidRDefault="00E67C29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Каша пшенная молочная с сахаром и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Батон с повидлом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 ч.2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Салат из соленых огурцов с р/м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Суп картофельный с рисом на м.б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Гуляш из мяса птицы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 xml:space="preserve">Рожки отварные 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Компот из яблок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117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</w:tbl>
    <w:p w:rsidR="00E67C29" w:rsidRPr="00720116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E67C29" w:rsidRDefault="00E67C29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Лапша молочная вермишелевая с сахаром и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Салат из кр. свекла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Рассольник Ленинградский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Тефтеля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302/528 ч.1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Гречка отварная с соусом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150/50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</w:tr>
    </w:tbl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E67C29" w:rsidRDefault="00E67C29" w:rsidP="00D562E3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E67C29" w:rsidRDefault="00E67C29" w:rsidP="00D562E3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Макароны отварные с сахаром и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250/15/10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Компот из яблок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Батон с повидлом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Помидор солёный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Борщ из свежей капусты с картофелем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Рыба припущенная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Какао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</w:tr>
    </w:tbl>
    <w:p w:rsidR="00E67C29" w:rsidRPr="00720116" w:rsidRDefault="00E67C29" w:rsidP="00D562E3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Default="00E67C29" w:rsidP="00791F38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E67C29" w:rsidRDefault="00E67C29" w:rsidP="00791F38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E67C29" w:rsidRDefault="00E67C29" w:rsidP="00791F38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E67C29" w:rsidRDefault="00E67C29" w:rsidP="00791F38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 xml:space="preserve">Каша молочная ячневая с сахаром и маслом 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67C29" w:rsidRPr="001B0DC2" w:rsidTr="001B0DC2">
        <w:trPr>
          <w:trHeight w:val="387"/>
        </w:trPr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30/20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 w:val="restart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 ч.2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Салат из солёных огурцов с р/м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Суп картофельный с бобов. (фасоль)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Плов из курицы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29" w:rsidRPr="001B0DC2" w:rsidTr="001B0DC2">
        <w:tc>
          <w:tcPr>
            <w:tcW w:w="1242" w:type="dxa"/>
            <w:vMerge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E67C29" w:rsidRPr="001B0DC2" w:rsidTr="001B0DC2">
        <w:tc>
          <w:tcPr>
            <w:tcW w:w="1242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E67C29" w:rsidRPr="001B0DC2" w:rsidRDefault="00E67C29" w:rsidP="001B0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882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3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87" w:type="dxa"/>
          </w:tcPr>
          <w:p w:rsidR="00E67C29" w:rsidRPr="001B0DC2" w:rsidRDefault="00E67C29" w:rsidP="001B0D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DC2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</w:tr>
    </w:tbl>
    <w:p w:rsidR="00E67C29" w:rsidRDefault="00E67C29" w:rsidP="00791F38">
      <w:pPr>
        <w:rPr>
          <w:rFonts w:ascii="Times New Roman" w:hAnsi="Times New Roman"/>
          <w:sz w:val="24"/>
          <w:szCs w:val="24"/>
        </w:rPr>
      </w:pPr>
    </w:p>
    <w:p w:rsidR="00E67C29" w:rsidRDefault="00E67C29" w:rsidP="00791F38">
      <w:pPr>
        <w:rPr>
          <w:rFonts w:ascii="Times New Roman" w:hAnsi="Times New Roman"/>
          <w:sz w:val="24"/>
          <w:szCs w:val="24"/>
        </w:rPr>
      </w:pPr>
    </w:p>
    <w:p w:rsidR="00E67C29" w:rsidRDefault="00E67C29" w:rsidP="00791F38">
      <w:pPr>
        <w:rPr>
          <w:rFonts w:ascii="Times New Roman" w:hAnsi="Times New Roman"/>
          <w:sz w:val="24"/>
          <w:szCs w:val="24"/>
        </w:rPr>
      </w:pPr>
    </w:p>
    <w:p w:rsidR="00E67C29" w:rsidRDefault="00E67C29">
      <w:pPr>
        <w:rPr>
          <w:rFonts w:ascii="Times New Roman" w:hAnsi="Times New Roman"/>
          <w:sz w:val="24"/>
          <w:szCs w:val="24"/>
        </w:rPr>
      </w:pPr>
    </w:p>
    <w:p w:rsidR="00E67C29" w:rsidRPr="00720116" w:rsidRDefault="00E67C29">
      <w:pPr>
        <w:rPr>
          <w:rFonts w:ascii="Times New Roman" w:hAnsi="Times New Roman"/>
          <w:sz w:val="24"/>
          <w:szCs w:val="24"/>
        </w:rPr>
      </w:pPr>
    </w:p>
    <w:sectPr w:rsidR="00E67C29" w:rsidRPr="00720116" w:rsidSect="00720116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0116"/>
    <w:rsid w:val="00010241"/>
    <w:rsid w:val="000274EB"/>
    <w:rsid w:val="000366A0"/>
    <w:rsid w:val="0010343B"/>
    <w:rsid w:val="00151AEE"/>
    <w:rsid w:val="00180099"/>
    <w:rsid w:val="001B0DC2"/>
    <w:rsid w:val="001C4EFD"/>
    <w:rsid w:val="001D29C4"/>
    <w:rsid w:val="001D5E99"/>
    <w:rsid w:val="001E2B11"/>
    <w:rsid w:val="00201137"/>
    <w:rsid w:val="0022292B"/>
    <w:rsid w:val="00222FA4"/>
    <w:rsid w:val="00265FD8"/>
    <w:rsid w:val="00285CB6"/>
    <w:rsid w:val="002903B8"/>
    <w:rsid w:val="002916F1"/>
    <w:rsid w:val="002C6643"/>
    <w:rsid w:val="00327F6B"/>
    <w:rsid w:val="00334671"/>
    <w:rsid w:val="00337655"/>
    <w:rsid w:val="00343214"/>
    <w:rsid w:val="00347E55"/>
    <w:rsid w:val="00350B8E"/>
    <w:rsid w:val="0039624B"/>
    <w:rsid w:val="003B2D1E"/>
    <w:rsid w:val="003C33EA"/>
    <w:rsid w:val="003E1561"/>
    <w:rsid w:val="003F0876"/>
    <w:rsid w:val="00444F13"/>
    <w:rsid w:val="00485067"/>
    <w:rsid w:val="004A688F"/>
    <w:rsid w:val="004E22D7"/>
    <w:rsid w:val="0051517A"/>
    <w:rsid w:val="00517C11"/>
    <w:rsid w:val="00521DB0"/>
    <w:rsid w:val="005567AF"/>
    <w:rsid w:val="00561C84"/>
    <w:rsid w:val="005B5817"/>
    <w:rsid w:val="005E65CD"/>
    <w:rsid w:val="005F74B2"/>
    <w:rsid w:val="0062758E"/>
    <w:rsid w:val="0066075E"/>
    <w:rsid w:val="006A0FCE"/>
    <w:rsid w:val="006A7537"/>
    <w:rsid w:val="006E1FB1"/>
    <w:rsid w:val="00720116"/>
    <w:rsid w:val="007357F7"/>
    <w:rsid w:val="007448DB"/>
    <w:rsid w:val="007515F2"/>
    <w:rsid w:val="00751F2E"/>
    <w:rsid w:val="00791F38"/>
    <w:rsid w:val="007F13A8"/>
    <w:rsid w:val="008424F3"/>
    <w:rsid w:val="00857E83"/>
    <w:rsid w:val="00876C10"/>
    <w:rsid w:val="008D29D5"/>
    <w:rsid w:val="008D61FD"/>
    <w:rsid w:val="008E117A"/>
    <w:rsid w:val="00934426"/>
    <w:rsid w:val="009367B5"/>
    <w:rsid w:val="009645F0"/>
    <w:rsid w:val="00964DE1"/>
    <w:rsid w:val="0097695E"/>
    <w:rsid w:val="00982566"/>
    <w:rsid w:val="009C6C98"/>
    <w:rsid w:val="009F6A0C"/>
    <w:rsid w:val="00A138EB"/>
    <w:rsid w:val="00A24162"/>
    <w:rsid w:val="00A24777"/>
    <w:rsid w:val="00A47C87"/>
    <w:rsid w:val="00A92A1E"/>
    <w:rsid w:val="00AA6AAA"/>
    <w:rsid w:val="00AD09FB"/>
    <w:rsid w:val="00AD1A28"/>
    <w:rsid w:val="00B00204"/>
    <w:rsid w:val="00B456A1"/>
    <w:rsid w:val="00B83DA2"/>
    <w:rsid w:val="00BA3242"/>
    <w:rsid w:val="00C2082D"/>
    <w:rsid w:val="00C52928"/>
    <w:rsid w:val="00C90F92"/>
    <w:rsid w:val="00CD2393"/>
    <w:rsid w:val="00D0580E"/>
    <w:rsid w:val="00D3388B"/>
    <w:rsid w:val="00D562E3"/>
    <w:rsid w:val="00DC292C"/>
    <w:rsid w:val="00DD729F"/>
    <w:rsid w:val="00DE6723"/>
    <w:rsid w:val="00E67C29"/>
    <w:rsid w:val="00E836AE"/>
    <w:rsid w:val="00E8692B"/>
    <w:rsid w:val="00EA6A61"/>
    <w:rsid w:val="00EC0627"/>
    <w:rsid w:val="00ED5B02"/>
    <w:rsid w:val="00EE7FEA"/>
    <w:rsid w:val="00F2525B"/>
    <w:rsid w:val="00F410A1"/>
    <w:rsid w:val="00F61BF5"/>
    <w:rsid w:val="00F861F5"/>
    <w:rsid w:val="00FB11DC"/>
    <w:rsid w:val="00FD3F11"/>
    <w:rsid w:val="00FF2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1F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2011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486</TotalTime>
  <Pages>11</Pages>
  <Words>2153</Words>
  <Characters>12276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60</cp:revision>
  <cp:lastPrinted>2025-09-04T07:08:00Z</cp:lastPrinted>
  <dcterms:created xsi:type="dcterms:W3CDTF">2025-03-27T18:08:00Z</dcterms:created>
  <dcterms:modified xsi:type="dcterms:W3CDTF">2025-09-08T19:45:00Z</dcterms:modified>
</cp:coreProperties>
</file>