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1834" w:rsidRPr="002A2474" w:rsidRDefault="00DF1834" w:rsidP="00D562E3">
      <w:pPr>
        <w:spacing w:line="240" w:lineRule="atLeast"/>
        <w:contextualSpacing/>
        <w:rPr>
          <w:rFonts w:ascii="Times New Roman" w:hAnsi="Times New Roman"/>
          <w:sz w:val="24"/>
          <w:szCs w:val="24"/>
        </w:rPr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F1834" w:rsidRDefault="00DF1834" w:rsidP="00D562E3">
      <w:pPr>
        <w:spacing w:line="240" w:lineRule="atLeast"/>
        <w:contextualSpacing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0pt;height:530.25pt">
            <v:imagedata r:id="rId4" o:title=""/>
          </v:shape>
        </w:pict>
      </w:r>
    </w:p>
    <w:p w:rsidR="00DF1834" w:rsidRDefault="00DF1834" w:rsidP="00D562E3">
      <w:pPr>
        <w:spacing w:line="240" w:lineRule="atLeast"/>
        <w:contextualSpacing/>
      </w:pPr>
    </w:p>
    <w:p w:rsidR="00DF1834" w:rsidRDefault="00DF1834" w:rsidP="00D562E3">
      <w:pPr>
        <w:spacing w:line="240" w:lineRule="atLeast"/>
        <w:contextualSpacing/>
      </w:pPr>
    </w:p>
    <w:p w:rsidR="00DF1834" w:rsidRDefault="00DF1834" w:rsidP="00D562E3">
      <w:pPr>
        <w:spacing w:line="240" w:lineRule="atLeast"/>
        <w:contextualSpacing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Утверждаю:</w:t>
      </w:r>
    </w:p>
    <w:p w:rsidR="00DF1834" w:rsidRDefault="00DF1834" w:rsidP="00D562E3">
      <w:pPr>
        <w:spacing w:line="240" w:lineRule="atLeast"/>
        <w:contextualSpacing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Директор школы: ____________</w:t>
      </w:r>
    </w:p>
    <w:p w:rsidR="00DF1834" w:rsidRDefault="00DF1834" w:rsidP="00D562E3">
      <w:pPr>
        <w:spacing w:line="240" w:lineRule="atLeast"/>
        <w:contextualSpacing/>
      </w:pPr>
      <w:r>
        <w:t xml:space="preserve">                                                                                </w:t>
      </w:r>
    </w:p>
    <w:p w:rsidR="00DF1834" w:rsidRDefault="00DF1834" w:rsidP="00D562E3">
      <w:pPr>
        <w:spacing w:line="240" w:lineRule="atLeast"/>
        <w:contextualSpacing/>
      </w:pPr>
    </w:p>
    <w:tbl>
      <w:tblPr>
        <w:tblW w:w="15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229"/>
        <w:gridCol w:w="1553"/>
        <w:gridCol w:w="1304"/>
        <w:gridCol w:w="3766"/>
        <w:gridCol w:w="1273"/>
        <w:gridCol w:w="1112"/>
        <w:gridCol w:w="1669"/>
        <w:gridCol w:w="879"/>
        <w:gridCol w:w="1542"/>
        <w:gridCol w:w="1567"/>
      </w:tblGrid>
      <w:tr w:rsidR="00DF1834" w:rsidRPr="000F28E2" w:rsidTr="000F28E2">
        <w:tc>
          <w:tcPr>
            <w:tcW w:w="124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6521" w:type="dxa"/>
            <w:gridSpan w:val="3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МБОУ «Ахтырская основная общеобразовательная школа»</w:t>
            </w:r>
          </w:p>
        </w:tc>
        <w:tc>
          <w:tcPr>
            <w:tcW w:w="1276" w:type="dxa"/>
            <w:tcBorders>
              <w:top w:val="nil"/>
            </w:tcBorders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Отд./корп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2551" w:type="dxa"/>
            <w:gridSpan w:val="2"/>
            <w:tcBorders>
              <w:top w:val="nil"/>
            </w:tcBorders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День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1/1</w:t>
            </w:r>
          </w:p>
        </w:tc>
      </w:tr>
      <w:tr w:rsidR="00DF1834" w:rsidRPr="000F28E2" w:rsidTr="000F28E2">
        <w:tc>
          <w:tcPr>
            <w:tcW w:w="124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Приём пищи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№ рец.</w:t>
            </w: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Блюдо</w:t>
            </w: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Выход, г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Цена</w:t>
            </w: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Калорийность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Белки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Жиры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Углеводы</w:t>
            </w:r>
          </w:p>
        </w:tc>
      </w:tr>
      <w:tr w:rsidR="00DF1834" w:rsidRPr="000F28E2" w:rsidTr="000F28E2">
        <w:tc>
          <w:tcPr>
            <w:tcW w:w="1242" w:type="dxa"/>
            <w:vMerge w:val="restart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Завтрак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гор. блюдо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Каша геркулесовая молочная с сахаром и маслом</w:t>
            </w: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146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гор. напиток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375</w:t>
            </w: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Чай с сахаром</w:t>
            </w: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хлеб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Батон с маслом</w:t>
            </w: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30/20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297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Закуска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446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</w:tr>
      <w:tr w:rsidR="00DF1834" w:rsidRPr="000F28E2" w:rsidTr="000F28E2">
        <w:tc>
          <w:tcPr>
            <w:tcW w:w="1242" w:type="dxa"/>
            <w:vMerge w:val="restart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Завтрак 2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фрукты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1834" w:rsidRPr="000F28E2" w:rsidTr="000F28E2">
        <w:tc>
          <w:tcPr>
            <w:tcW w:w="1242" w:type="dxa"/>
            <w:vMerge w:val="restart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Обед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закуска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Салат из квашен. капусты с р/м</w:t>
            </w: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 блюдо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Суп картофельный с рисом</w:t>
            </w: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 блюдо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229</w:t>
            </w: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Рыба тушеная</w:t>
            </w: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гарнир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302/528ч.1</w:t>
            </w: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Гречка отварная с соусом</w:t>
            </w: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150/50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315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сладкое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379</w:t>
            </w: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Кофейный напиток с сахаром</w:t>
            </w: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хлеб бел.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хлеб черн.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Хлеб</w:t>
            </w: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Фрукты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860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670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</w:tr>
      <w:tr w:rsidR="00DF1834" w:rsidRPr="000F28E2" w:rsidTr="000F28E2">
        <w:tc>
          <w:tcPr>
            <w:tcW w:w="1242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1116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187</w:t>
            </w:r>
          </w:p>
        </w:tc>
      </w:tr>
    </w:tbl>
    <w:p w:rsidR="00DF1834" w:rsidRDefault="00DF1834" w:rsidP="00D562E3">
      <w:pPr>
        <w:rPr>
          <w:rFonts w:ascii="Times New Roman" w:hAnsi="Times New Roman"/>
          <w:sz w:val="24"/>
          <w:szCs w:val="24"/>
        </w:rPr>
      </w:pPr>
    </w:p>
    <w:p w:rsidR="00DF1834" w:rsidRDefault="00DF1834" w:rsidP="00D562E3">
      <w:pPr>
        <w:rPr>
          <w:rFonts w:ascii="Times New Roman" w:hAnsi="Times New Roman"/>
          <w:sz w:val="24"/>
          <w:szCs w:val="24"/>
        </w:rPr>
      </w:pPr>
    </w:p>
    <w:p w:rsidR="00DF1834" w:rsidRDefault="00DF1834" w:rsidP="00D562E3">
      <w:pPr>
        <w:rPr>
          <w:rFonts w:ascii="Times New Roman" w:hAnsi="Times New Roman"/>
          <w:sz w:val="24"/>
          <w:szCs w:val="24"/>
        </w:rPr>
      </w:pPr>
    </w:p>
    <w:p w:rsidR="00DF1834" w:rsidRDefault="00DF1834" w:rsidP="00D562E3">
      <w:pPr>
        <w:rPr>
          <w:rFonts w:ascii="Times New Roman" w:hAnsi="Times New Roman"/>
          <w:sz w:val="24"/>
          <w:szCs w:val="24"/>
        </w:rPr>
      </w:pPr>
    </w:p>
    <w:p w:rsidR="00DF1834" w:rsidRDefault="00DF1834" w:rsidP="00D562E3">
      <w:pPr>
        <w:rPr>
          <w:rFonts w:ascii="Times New Roman" w:hAnsi="Times New Roman"/>
          <w:sz w:val="24"/>
          <w:szCs w:val="24"/>
        </w:rPr>
      </w:pPr>
    </w:p>
    <w:p w:rsidR="00DF1834" w:rsidRDefault="00DF1834" w:rsidP="00D562E3">
      <w:pPr>
        <w:rPr>
          <w:rFonts w:ascii="Times New Roman" w:hAnsi="Times New Roman"/>
          <w:sz w:val="24"/>
          <w:szCs w:val="24"/>
        </w:rPr>
      </w:pPr>
    </w:p>
    <w:p w:rsidR="00DF1834" w:rsidRPr="00720116" w:rsidRDefault="00DF1834" w:rsidP="00D562E3">
      <w:pPr>
        <w:rPr>
          <w:rFonts w:ascii="Times New Roman" w:hAnsi="Times New Roman"/>
          <w:sz w:val="24"/>
          <w:szCs w:val="24"/>
        </w:rPr>
      </w:pPr>
    </w:p>
    <w:p w:rsidR="00DF1834" w:rsidRDefault="00DF1834" w:rsidP="00791F38">
      <w:pPr>
        <w:spacing w:line="240" w:lineRule="atLeast"/>
        <w:contextualSpacing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Утверждаю:</w:t>
      </w:r>
    </w:p>
    <w:p w:rsidR="00DF1834" w:rsidRDefault="00DF1834" w:rsidP="00791F38">
      <w:pPr>
        <w:spacing w:line="240" w:lineRule="atLeast"/>
        <w:contextualSpacing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Директор школы: ____________</w:t>
      </w:r>
    </w:p>
    <w:p w:rsidR="00DF1834" w:rsidRDefault="00DF1834" w:rsidP="00791F38">
      <w:pPr>
        <w:spacing w:line="240" w:lineRule="atLeast"/>
        <w:contextualSpacing/>
      </w:pPr>
      <w:r>
        <w:t xml:space="preserve">                                                                                </w:t>
      </w:r>
    </w:p>
    <w:p w:rsidR="00DF1834" w:rsidRDefault="00DF1834" w:rsidP="00791F38">
      <w:pPr>
        <w:spacing w:line="240" w:lineRule="atLeast"/>
        <w:contextualSpacing/>
      </w:pPr>
    </w:p>
    <w:tbl>
      <w:tblPr>
        <w:tblW w:w="15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242"/>
        <w:gridCol w:w="1583"/>
        <w:gridCol w:w="1051"/>
        <w:gridCol w:w="3887"/>
        <w:gridCol w:w="1276"/>
        <w:gridCol w:w="1134"/>
        <w:gridCol w:w="1669"/>
        <w:gridCol w:w="882"/>
        <w:gridCol w:w="1583"/>
        <w:gridCol w:w="1587"/>
      </w:tblGrid>
      <w:tr w:rsidR="00DF1834" w:rsidRPr="000F28E2" w:rsidTr="000F28E2">
        <w:tc>
          <w:tcPr>
            <w:tcW w:w="124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6521" w:type="dxa"/>
            <w:gridSpan w:val="3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МБОУ «Ахтырская основная общеобразовательная школа»</w:t>
            </w:r>
          </w:p>
        </w:tc>
        <w:tc>
          <w:tcPr>
            <w:tcW w:w="1276" w:type="dxa"/>
            <w:tcBorders>
              <w:top w:val="nil"/>
            </w:tcBorders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Отд./корп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2551" w:type="dxa"/>
            <w:gridSpan w:val="2"/>
            <w:tcBorders>
              <w:top w:val="nil"/>
            </w:tcBorders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День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1/2</w:t>
            </w:r>
          </w:p>
        </w:tc>
      </w:tr>
      <w:tr w:rsidR="00DF1834" w:rsidRPr="000F28E2" w:rsidTr="000F28E2">
        <w:tc>
          <w:tcPr>
            <w:tcW w:w="124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Приём пищи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№ рец.</w:t>
            </w: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Блюдо</w:t>
            </w: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Выход, г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Цена</w:t>
            </w: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Калорийность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Белки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Жиры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Углеводы</w:t>
            </w:r>
          </w:p>
        </w:tc>
      </w:tr>
      <w:tr w:rsidR="00DF1834" w:rsidRPr="000F28E2" w:rsidTr="000F28E2">
        <w:tc>
          <w:tcPr>
            <w:tcW w:w="1242" w:type="dxa"/>
            <w:vMerge w:val="restart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Завтрак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гор. блюдо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Каша манная молочная с сахаром и маслом</w:t>
            </w: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146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гор. напиток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379</w:t>
            </w: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Кофейный напиток с сахаром</w:t>
            </w: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хлеб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Батон с маслом</w:t>
            </w: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30/20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190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Закуска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446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</w:tr>
      <w:tr w:rsidR="00DF1834" w:rsidRPr="000F28E2" w:rsidTr="000F28E2">
        <w:tc>
          <w:tcPr>
            <w:tcW w:w="1242" w:type="dxa"/>
            <w:vMerge w:val="restart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Завтрак 2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фрукты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1834" w:rsidRPr="000F28E2" w:rsidTr="000F28E2">
        <w:tc>
          <w:tcPr>
            <w:tcW w:w="1242" w:type="dxa"/>
            <w:vMerge w:val="restart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Обед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закуска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37 ч. 2</w:t>
            </w: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Салат из солен. огурцов с р/м</w:t>
            </w: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 блюдо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Суп картофельный с вермишелью на м. б.</w:t>
            </w: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2блюдо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265</w:t>
            </w: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Плов с мясом</w:t>
            </w: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442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гарнир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сладкое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375</w:t>
            </w: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Чай с сахаром</w:t>
            </w: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хлеб бел.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хлеб черн.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Хлеб</w:t>
            </w: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Фрукты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770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670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</w:tr>
      <w:tr w:rsidR="00DF1834" w:rsidRPr="000F28E2" w:rsidTr="000F28E2">
        <w:tc>
          <w:tcPr>
            <w:tcW w:w="1242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1116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173</w:t>
            </w:r>
          </w:p>
        </w:tc>
      </w:tr>
    </w:tbl>
    <w:p w:rsidR="00DF1834" w:rsidRPr="00720116" w:rsidRDefault="00DF1834" w:rsidP="00791F38">
      <w:pPr>
        <w:rPr>
          <w:rFonts w:ascii="Times New Roman" w:hAnsi="Times New Roman"/>
          <w:sz w:val="24"/>
          <w:szCs w:val="24"/>
        </w:rPr>
      </w:pPr>
    </w:p>
    <w:p w:rsidR="00DF1834" w:rsidRDefault="00DF1834" w:rsidP="00791F38">
      <w:pPr>
        <w:rPr>
          <w:rFonts w:ascii="Times New Roman" w:hAnsi="Times New Roman"/>
          <w:sz w:val="24"/>
          <w:szCs w:val="24"/>
        </w:rPr>
      </w:pPr>
    </w:p>
    <w:p w:rsidR="00DF1834" w:rsidRDefault="00DF1834">
      <w:pPr>
        <w:rPr>
          <w:rFonts w:ascii="Times New Roman" w:hAnsi="Times New Roman"/>
          <w:sz w:val="24"/>
          <w:szCs w:val="24"/>
        </w:rPr>
      </w:pPr>
    </w:p>
    <w:p w:rsidR="00DF1834" w:rsidRDefault="00DF1834">
      <w:pPr>
        <w:rPr>
          <w:rFonts w:ascii="Times New Roman" w:hAnsi="Times New Roman"/>
          <w:sz w:val="24"/>
          <w:szCs w:val="24"/>
        </w:rPr>
      </w:pPr>
    </w:p>
    <w:p w:rsidR="00DF1834" w:rsidRDefault="00DF1834">
      <w:pPr>
        <w:rPr>
          <w:rFonts w:ascii="Times New Roman" w:hAnsi="Times New Roman"/>
          <w:sz w:val="24"/>
          <w:szCs w:val="24"/>
        </w:rPr>
      </w:pPr>
    </w:p>
    <w:p w:rsidR="00DF1834" w:rsidRDefault="00DF1834">
      <w:pPr>
        <w:rPr>
          <w:rFonts w:ascii="Times New Roman" w:hAnsi="Times New Roman"/>
          <w:sz w:val="24"/>
          <w:szCs w:val="24"/>
        </w:rPr>
      </w:pPr>
    </w:p>
    <w:p w:rsidR="00DF1834" w:rsidRDefault="00DF1834">
      <w:pPr>
        <w:rPr>
          <w:rFonts w:ascii="Times New Roman" w:hAnsi="Times New Roman"/>
          <w:sz w:val="24"/>
          <w:szCs w:val="24"/>
        </w:rPr>
      </w:pPr>
    </w:p>
    <w:p w:rsidR="00DF1834" w:rsidRDefault="00DF1834" w:rsidP="00D562E3">
      <w:pPr>
        <w:spacing w:line="240" w:lineRule="atLeast"/>
        <w:contextualSpacing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Утверждаю:</w:t>
      </w:r>
    </w:p>
    <w:p w:rsidR="00DF1834" w:rsidRDefault="00DF1834" w:rsidP="00D562E3">
      <w:pPr>
        <w:spacing w:line="240" w:lineRule="atLeast"/>
        <w:contextualSpacing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Директор школы: ____________</w:t>
      </w:r>
    </w:p>
    <w:p w:rsidR="00DF1834" w:rsidRDefault="00DF1834" w:rsidP="00D562E3">
      <w:pPr>
        <w:spacing w:line="240" w:lineRule="atLeast"/>
        <w:contextualSpacing/>
      </w:pPr>
      <w:r>
        <w:t xml:space="preserve">                                                                                </w:t>
      </w:r>
    </w:p>
    <w:p w:rsidR="00DF1834" w:rsidRDefault="00DF1834" w:rsidP="00D562E3">
      <w:pPr>
        <w:spacing w:line="240" w:lineRule="atLeast"/>
        <w:contextualSpacing/>
      </w:pPr>
    </w:p>
    <w:tbl>
      <w:tblPr>
        <w:tblW w:w="15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231"/>
        <w:gridCol w:w="1555"/>
        <w:gridCol w:w="1304"/>
        <w:gridCol w:w="3757"/>
        <w:gridCol w:w="1274"/>
        <w:gridCol w:w="1113"/>
        <w:gridCol w:w="1669"/>
        <w:gridCol w:w="879"/>
        <w:gridCol w:w="1544"/>
        <w:gridCol w:w="1568"/>
      </w:tblGrid>
      <w:tr w:rsidR="00DF1834" w:rsidRPr="000F28E2" w:rsidTr="000F28E2">
        <w:tc>
          <w:tcPr>
            <w:tcW w:w="124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6521" w:type="dxa"/>
            <w:gridSpan w:val="3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МБОУ «Ахтырская основная общеобразовательная школа»</w:t>
            </w:r>
          </w:p>
        </w:tc>
        <w:tc>
          <w:tcPr>
            <w:tcW w:w="1276" w:type="dxa"/>
            <w:tcBorders>
              <w:top w:val="nil"/>
            </w:tcBorders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Отд./корп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2551" w:type="dxa"/>
            <w:gridSpan w:val="2"/>
            <w:tcBorders>
              <w:top w:val="nil"/>
            </w:tcBorders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День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1/3</w:t>
            </w:r>
          </w:p>
        </w:tc>
      </w:tr>
      <w:tr w:rsidR="00DF1834" w:rsidRPr="000F28E2" w:rsidTr="000F28E2">
        <w:tc>
          <w:tcPr>
            <w:tcW w:w="124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Приём пищи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№ рец.</w:t>
            </w: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Блюдо</w:t>
            </w: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Выход, г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Цена</w:t>
            </w: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Калорийность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Белки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Жиры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Углеводы</w:t>
            </w:r>
          </w:p>
        </w:tc>
      </w:tr>
      <w:tr w:rsidR="00DF1834" w:rsidRPr="000F28E2" w:rsidTr="000F28E2">
        <w:tc>
          <w:tcPr>
            <w:tcW w:w="1242" w:type="dxa"/>
            <w:vMerge w:val="restart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Завтрак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гор. блюдо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Каша ячневая молочная с сахаром и маслом</w:t>
            </w: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146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гор. напиток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375</w:t>
            </w: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Чай с сахаром</w:t>
            </w: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хлеб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Батон с маслом</w:t>
            </w: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30/20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297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Закуска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446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</w:tr>
      <w:tr w:rsidR="00DF1834" w:rsidRPr="000F28E2" w:rsidTr="000F28E2">
        <w:tc>
          <w:tcPr>
            <w:tcW w:w="1242" w:type="dxa"/>
            <w:vMerge w:val="restart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Завтрак 2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фрукты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1834" w:rsidRPr="000F28E2" w:rsidTr="000F28E2">
        <w:tc>
          <w:tcPr>
            <w:tcW w:w="1242" w:type="dxa"/>
            <w:vMerge w:val="restart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Обед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закуска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Салат из квашен. капусты с р/м</w:t>
            </w: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 блюдо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Рассольник</w:t>
            </w: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 блюдо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229</w:t>
            </w: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Рыба тушеная</w:t>
            </w: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гарнир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309/528ч.1</w:t>
            </w: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Рожки отварные с соусом</w:t>
            </w: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150/50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281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сладкое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359</w:t>
            </w: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Кисель с сахаром</w:t>
            </w: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хлеб бел.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хлеб черн.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Хлеб</w:t>
            </w: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Фрукты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860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670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</w:tr>
      <w:tr w:rsidR="00DF1834" w:rsidRPr="000F28E2" w:rsidTr="000F28E2">
        <w:tc>
          <w:tcPr>
            <w:tcW w:w="1242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1116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187</w:t>
            </w:r>
          </w:p>
        </w:tc>
      </w:tr>
    </w:tbl>
    <w:p w:rsidR="00DF1834" w:rsidRPr="00720116" w:rsidRDefault="00DF1834" w:rsidP="00D562E3">
      <w:pPr>
        <w:rPr>
          <w:rFonts w:ascii="Times New Roman" w:hAnsi="Times New Roman"/>
          <w:sz w:val="24"/>
          <w:szCs w:val="24"/>
        </w:rPr>
      </w:pPr>
    </w:p>
    <w:p w:rsidR="00DF1834" w:rsidRDefault="00DF1834">
      <w:pPr>
        <w:rPr>
          <w:rFonts w:ascii="Times New Roman" w:hAnsi="Times New Roman"/>
          <w:sz w:val="24"/>
          <w:szCs w:val="24"/>
        </w:rPr>
      </w:pPr>
    </w:p>
    <w:p w:rsidR="00DF1834" w:rsidRDefault="00DF1834">
      <w:pPr>
        <w:rPr>
          <w:rFonts w:ascii="Times New Roman" w:hAnsi="Times New Roman"/>
          <w:sz w:val="24"/>
          <w:szCs w:val="24"/>
        </w:rPr>
      </w:pPr>
    </w:p>
    <w:p w:rsidR="00DF1834" w:rsidRDefault="00DF1834">
      <w:pPr>
        <w:rPr>
          <w:rFonts w:ascii="Times New Roman" w:hAnsi="Times New Roman"/>
          <w:sz w:val="24"/>
          <w:szCs w:val="24"/>
        </w:rPr>
      </w:pPr>
    </w:p>
    <w:p w:rsidR="00DF1834" w:rsidRDefault="00DF1834">
      <w:pPr>
        <w:rPr>
          <w:rFonts w:ascii="Times New Roman" w:hAnsi="Times New Roman"/>
          <w:sz w:val="24"/>
          <w:szCs w:val="24"/>
        </w:rPr>
      </w:pPr>
    </w:p>
    <w:p w:rsidR="00DF1834" w:rsidRDefault="00DF1834">
      <w:pPr>
        <w:rPr>
          <w:rFonts w:ascii="Times New Roman" w:hAnsi="Times New Roman"/>
          <w:sz w:val="24"/>
          <w:szCs w:val="24"/>
        </w:rPr>
      </w:pPr>
    </w:p>
    <w:p w:rsidR="00DF1834" w:rsidRDefault="00DF1834">
      <w:pPr>
        <w:rPr>
          <w:rFonts w:ascii="Times New Roman" w:hAnsi="Times New Roman"/>
          <w:sz w:val="24"/>
          <w:szCs w:val="24"/>
        </w:rPr>
      </w:pPr>
    </w:p>
    <w:p w:rsidR="00DF1834" w:rsidRDefault="00DF1834">
      <w:pPr>
        <w:rPr>
          <w:rFonts w:ascii="Times New Roman" w:hAnsi="Times New Roman"/>
          <w:sz w:val="24"/>
          <w:szCs w:val="24"/>
        </w:rPr>
      </w:pPr>
    </w:p>
    <w:p w:rsidR="00DF1834" w:rsidRDefault="00DF1834" w:rsidP="00D562E3">
      <w:pPr>
        <w:spacing w:line="240" w:lineRule="atLeast"/>
        <w:contextualSpacing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Утверждаю:</w:t>
      </w:r>
    </w:p>
    <w:p w:rsidR="00DF1834" w:rsidRDefault="00DF1834" w:rsidP="00D562E3">
      <w:pPr>
        <w:spacing w:line="240" w:lineRule="atLeast"/>
        <w:contextualSpacing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Директор школы: ____________</w:t>
      </w:r>
    </w:p>
    <w:p w:rsidR="00DF1834" w:rsidRDefault="00DF1834" w:rsidP="00D562E3">
      <w:pPr>
        <w:spacing w:line="240" w:lineRule="atLeast"/>
        <w:contextualSpacing/>
      </w:pPr>
      <w:r>
        <w:t xml:space="preserve">                                                                                </w:t>
      </w:r>
    </w:p>
    <w:p w:rsidR="00DF1834" w:rsidRDefault="00DF1834" w:rsidP="00D562E3">
      <w:pPr>
        <w:spacing w:line="240" w:lineRule="atLeast"/>
        <w:contextualSpacing/>
      </w:pPr>
    </w:p>
    <w:tbl>
      <w:tblPr>
        <w:tblW w:w="15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242"/>
        <w:gridCol w:w="1583"/>
        <w:gridCol w:w="1051"/>
        <w:gridCol w:w="3887"/>
        <w:gridCol w:w="1276"/>
        <w:gridCol w:w="1134"/>
        <w:gridCol w:w="1669"/>
        <w:gridCol w:w="882"/>
        <w:gridCol w:w="1583"/>
        <w:gridCol w:w="1587"/>
      </w:tblGrid>
      <w:tr w:rsidR="00DF1834" w:rsidRPr="000F28E2" w:rsidTr="000F28E2">
        <w:tc>
          <w:tcPr>
            <w:tcW w:w="124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6521" w:type="dxa"/>
            <w:gridSpan w:val="3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МБОУ «Ахтырская основная общеобразовательная школа»</w:t>
            </w:r>
          </w:p>
        </w:tc>
        <w:tc>
          <w:tcPr>
            <w:tcW w:w="1276" w:type="dxa"/>
            <w:tcBorders>
              <w:top w:val="nil"/>
            </w:tcBorders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Отд./корп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2551" w:type="dxa"/>
            <w:gridSpan w:val="2"/>
            <w:tcBorders>
              <w:top w:val="nil"/>
            </w:tcBorders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День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1/4</w:t>
            </w:r>
          </w:p>
        </w:tc>
      </w:tr>
      <w:tr w:rsidR="00DF1834" w:rsidRPr="000F28E2" w:rsidTr="000F28E2">
        <w:tc>
          <w:tcPr>
            <w:tcW w:w="124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Приём пищи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№ рец.</w:t>
            </w: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Блюдо</w:t>
            </w: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Выход, г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Цена</w:t>
            </w: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Калорийность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Белки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Жиры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Углеводы</w:t>
            </w:r>
          </w:p>
        </w:tc>
      </w:tr>
      <w:tr w:rsidR="00DF1834" w:rsidRPr="000F28E2" w:rsidTr="000F28E2">
        <w:tc>
          <w:tcPr>
            <w:tcW w:w="1242" w:type="dxa"/>
            <w:vMerge w:val="restart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Завтрак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гор. блюдо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302</w:t>
            </w: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Гречка отварная с сахаром и маслом</w:t>
            </w: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250/15/10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149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гор. напиток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375</w:t>
            </w: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Чай с сахаром</w:t>
            </w: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хлеб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Батон с маслом</w:t>
            </w: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30/20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294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Закуска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525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446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</w:tr>
      <w:tr w:rsidR="00DF1834" w:rsidRPr="000F28E2" w:rsidTr="000F28E2">
        <w:tc>
          <w:tcPr>
            <w:tcW w:w="1242" w:type="dxa"/>
            <w:vMerge w:val="restart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Завтрак 2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фрукты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1834" w:rsidRPr="000F28E2" w:rsidTr="000F28E2">
        <w:tc>
          <w:tcPr>
            <w:tcW w:w="1242" w:type="dxa"/>
            <w:vMerge w:val="restart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Обед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закуска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Помидор соленый</w:t>
            </w: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 блюдо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Суп картофельный с бобов. (горох)</w:t>
            </w: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 блюдо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423 ч.1</w:t>
            </w: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Тефтели</w:t>
            </w: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188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гарнир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Картофельное пюре</w:t>
            </w: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сладкое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382</w:t>
            </w: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Какао с сахаром</w:t>
            </w: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хлеб бел.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хлеб черн.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Хлеб</w:t>
            </w: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Фрукты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860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670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</w:tr>
      <w:tr w:rsidR="00DF1834" w:rsidRPr="000F28E2" w:rsidTr="000F28E2">
        <w:tc>
          <w:tcPr>
            <w:tcW w:w="1242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1116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187</w:t>
            </w:r>
          </w:p>
        </w:tc>
      </w:tr>
    </w:tbl>
    <w:p w:rsidR="00DF1834" w:rsidRPr="00720116" w:rsidRDefault="00DF1834" w:rsidP="00D562E3">
      <w:pPr>
        <w:rPr>
          <w:rFonts w:ascii="Times New Roman" w:hAnsi="Times New Roman"/>
          <w:sz w:val="24"/>
          <w:szCs w:val="24"/>
        </w:rPr>
      </w:pPr>
    </w:p>
    <w:p w:rsidR="00DF1834" w:rsidRDefault="00DF1834">
      <w:pPr>
        <w:rPr>
          <w:rFonts w:ascii="Times New Roman" w:hAnsi="Times New Roman"/>
          <w:sz w:val="24"/>
          <w:szCs w:val="24"/>
        </w:rPr>
      </w:pPr>
    </w:p>
    <w:p w:rsidR="00DF1834" w:rsidRDefault="00DF1834">
      <w:pPr>
        <w:rPr>
          <w:rFonts w:ascii="Times New Roman" w:hAnsi="Times New Roman"/>
          <w:sz w:val="24"/>
          <w:szCs w:val="24"/>
        </w:rPr>
      </w:pPr>
    </w:p>
    <w:p w:rsidR="00DF1834" w:rsidRDefault="00DF1834">
      <w:pPr>
        <w:rPr>
          <w:rFonts w:ascii="Times New Roman" w:hAnsi="Times New Roman"/>
          <w:sz w:val="24"/>
          <w:szCs w:val="24"/>
        </w:rPr>
      </w:pPr>
    </w:p>
    <w:p w:rsidR="00DF1834" w:rsidRDefault="00DF1834">
      <w:pPr>
        <w:rPr>
          <w:rFonts w:ascii="Times New Roman" w:hAnsi="Times New Roman"/>
          <w:sz w:val="24"/>
          <w:szCs w:val="24"/>
        </w:rPr>
      </w:pPr>
    </w:p>
    <w:p w:rsidR="00DF1834" w:rsidRDefault="00DF1834">
      <w:pPr>
        <w:rPr>
          <w:rFonts w:ascii="Times New Roman" w:hAnsi="Times New Roman"/>
          <w:sz w:val="24"/>
          <w:szCs w:val="24"/>
        </w:rPr>
      </w:pPr>
    </w:p>
    <w:p w:rsidR="00DF1834" w:rsidRDefault="00DF1834">
      <w:pPr>
        <w:rPr>
          <w:rFonts w:ascii="Times New Roman" w:hAnsi="Times New Roman"/>
          <w:sz w:val="24"/>
          <w:szCs w:val="24"/>
        </w:rPr>
      </w:pPr>
    </w:p>
    <w:p w:rsidR="00DF1834" w:rsidRDefault="00DF1834" w:rsidP="00D562E3">
      <w:pPr>
        <w:spacing w:line="240" w:lineRule="atLeast"/>
        <w:contextualSpacing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Утверждаю:</w:t>
      </w:r>
    </w:p>
    <w:p w:rsidR="00DF1834" w:rsidRDefault="00DF1834" w:rsidP="00D562E3">
      <w:pPr>
        <w:spacing w:line="240" w:lineRule="atLeast"/>
        <w:contextualSpacing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Директор школы: ____________</w:t>
      </w:r>
    </w:p>
    <w:p w:rsidR="00DF1834" w:rsidRDefault="00DF1834" w:rsidP="00D562E3">
      <w:pPr>
        <w:spacing w:line="240" w:lineRule="atLeast"/>
        <w:contextualSpacing/>
      </w:pPr>
      <w:r>
        <w:t xml:space="preserve">                                                                                </w:t>
      </w:r>
    </w:p>
    <w:p w:rsidR="00DF1834" w:rsidRDefault="00DF1834" w:rsidP="00D562E3">
      <w:pPr>
        <w:spacing w:line="240" w:lineRule="atLeast"/>
        <w:contextualSpacing/>
      </w:pPr>
    </w:p>
    <w:tbl>
      <w:tblPr>
        <w:tblW w:w="15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234"/>
        <w:gridCol w:w="1566"/>
        <w:gridCol w:w="1209"/>
        <w:gridCol w:w="3807"/>
        <w:gridCol w:w="1274"/>
        <w:gridCol w:w="1121"/>
        <w:gridCol w:w="1669"/>
        <w:gridCol w:w="880"/>
        <w:gridCol w:w="1559"/>
        <w:gridCol w:w="1575"/>
      </w:tblGrid>
      <w:tr w:rsidR="00DF1834" w:rsidRPr="000F28E2" w:rsidTr="000F28E2">
        <w:tc>
          <w:tcPr>
            <w:tcW w:w="124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6521" w:type="dxa"/>
            <w:gridSpan w:val="3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МБОУ «Ахтырская основная общеобразовательная школа»</w:t>
            </w:r>
          </w:p>
        </w:tc>
        <w:tc>
          <w:tcPr>
            <w:tcW w:w="1276" w:type="dxa"/>
            <w:tcBorders>
              <w:top w:val="nil"/>
            </w:tcBorders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Отд./корп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2551" w:type="dxa"/>
            <w:gridSpan w:val="2"/>
            <w:tcBorders>
              <w:top w:val="nil"/>
            </w:tcBorders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День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1/5</w:t>
            </w:r>
          </w:p>
        </w:tc>
      </w:tr>
      <w:tr w:rsidR="00DF1834" w:rsidRPr="000F28E2" w:rsidTr="000F28E2">
        <w:tc>
          <w:tcPr>
            <w:tcW w:w="124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Приём пищи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№ рец.</w:t>
            </w: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Блюдо</w:t>
            </w: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Выход, г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Цена</w:t>
            </w: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Калорийность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Белки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Жиры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Углеводы</w:t>
            </w:r>
          </w:p>
        </w:tc>
      </w:tr>
      <w:tr w:rsidR="00DF1834" w:rsidRPr="000F28E2" w:rsidTr="000F28E2">
        <w:tc>
          <w:tcPr>
            <w:tcW w:w="1242" w:type="dxa"/>
            <w:vMerge w:val="restart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Завтрак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гор. блюдо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309</w:t>
            </w: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Макароны отварные с сахаром и маслом</w:t>
            </w: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250/15/10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305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гор. напиток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375</w:t>
            </w: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Чай с сахаром</w:t>
            </w: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хлеб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Батон с маслом</w:t>
            </w: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30/20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138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Закуска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525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446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</w:tr>
      <w:tr w:rsidR="00DF1834" w:rsidRPr="000F28E2" w:rsidTr="000F28E2">
        <w:tc>
          <w:tcPr>
            <w:tcW w:w="1242" w:type="dxa"/>
            <w:vMerge w:val="restart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Завтрак 2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фрукты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1834" w:rsidRPr="000F28E2" w:rsidTr="000F28E2">
        <w:tc>
          <w:tcPr>
            <w:tcW w:w="1242" w:type="dxa"/>
            <w:vMerge w:val="restart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Обед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закуска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37 ч. 2</w:t>
            </w: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Салат из солен. огурцов с р/м</w:t>
            </w: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F1834" w:rsidRPr="000F28E2" w:rsidTr="000F28E2">
        <w:trPr>
          <w:trHeight w:val="656"/>
        </w:trPr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 блюдо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 xml:space="preserve">Борщ из свеж. капусты с картофелем на м. б. </w:t>
            </w: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 блюдо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246</w:t>
            </w: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Гуляш</w:t>
            </w: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176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гарнир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ind w:hanging="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302/528ч.1</w:t>
            </w: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Перловка отварная с соусом</w:t>
            </w: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150/50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сладкое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379</w:t>
            </w: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Кофейный напиток  с сахаром на молоке</w:t>
            </w: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хлеб бел.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хлеб черн.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Хлеб</w:t>
            </w: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Фрукты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860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670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</w:tr>
      <w:tr w:rsidR="00DF1834" w:rsidRPr="000F28E2" w:rsidTr="000F28E2">
        <w:tc>
          <w:tcPr>
            <w:tcW w:w="1242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1116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422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186</w:t>
            </w:r>
          </w:p>
        </w:tc>
      </w:tr>
    </w:tbl>
    <w:p w:rsidR="00DF1834" w:rsidRPr="00720116" w:rsidRDefault="00DF1834" w:rsidP="00D562E3">
      <w:pPr>
        <w:rPr>
          <w:rFonts w:ascii="Times New Roman" w:hAnsi="Times New Roman"/>
          <w:sz w:val="24"/>
          <w:szCs w:val="24"/>
        </w:rPr>
      </w:pPr>
    </w:p>
    <w:p w:rsidR="00DF1834" w:rsidRDefault="00DF1834">
      <w:pPr>
        <w:rPr>
          <w:rFonts w:ascii="Times New Roman" w:hAnsi="Times New Roman"/>
          <w:sz w:val="24"/>
          <w:szCs w:val="24"/>
        </w:rPr>
      </w:pPr>
    </w:p>
    <w:p w:rsidR="00DF1834" w:rsidRDefault="00DF1834">
      <w:pPr>
        <w:rPr>
          <w:rFonts w:ascii="Times New Roman" w:hAnsi="Times New Roman"/>
          <w:sz w:val="24"/>
          <w:szCs w:val="24"/>
        </w:rPr>
      </w:pPr>
    </w:p>
    <w:p w:rsidR="00DF1834" w:rsidRDefault="00DF1834">
      <w:pPr>
        <w:rPr>
          <w:rFonts w:ascii="Times New Roman" w:hAnsi="Times New Roman"/>
          <w:sz w:val="24"/>
          <w:szCs w:val="24"/>
        </w:rPr>
      </w:pPr>
    </w:p>
    <w:p w:rsidR="00DF1834" w:rsidRDefault="00DF1834">
      <w:pPr>
        <w:rPr>
          <w:rFonts w:ascii="Times New Roman" w:hAnsi="Times New Roman"/>
          <w:sz w:val="24"/>
          <w:szCs w:val="24"/>
        </w:rPr>
      </w:pPr>
    </w:p>
    <w:p w:rsidR="00DF1834" w:rsidRDefault="00DF1834" w:rsidP="00D562E3">
      <w:pPr>
        <w:spacing w:line="240" w:lineRule="atLeast"/>
        <w:contextualSpacing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Утверждаю:</w:t>
      </w:r>
    </w:p>
    <w:p w:rsidR="00DF1834" w:rsidRDefault="00DF1834" w:rsidP="00D562E3">
      <w:pPr>
        <w:spacing w:line="240" w:lineRule="atLeast"/>
        <w:contextualSpacing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Директор школы: ____________</w:t>
      </w:r>
    </w:p>
    <w:p w:rsidR="00DF1834" w:rsidRDefault="00DF1834" w:rsidP="00D562E3">
      <w:pPr>
        <w:spacing w:line="240" w:lineRule="atLeast"/>
        <w:contextualSpacing/>
      </w:pPr>
      <w:r>
        <w:t xml:space="preserve">                                                                                </w:t>
      </w:r>
    </w:p>
    <w:p w:rsidR="00DF1834" w:rsidRDefault="00DF1834" w:rsidP="00D562E3">
      <w:pPr>
        <w:spacing w:line="240" w:lineRule="atLeast"/>
        <w:contextualSpacing/>
      </w:pPr>
    </w:p>
    <w:tbl>
      <w:tblPr>
        <w:tblW w:w="15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229"/>
        <w:gridCol w:w="1553"/>
        <w:gridCol w:w="1304"/>
        <w:gridCol w:w="3766"/>
        <w:gridCol w:w="1273"/>
        <w:gridCol w:w="1112"/>
        <w:gridCol w:w="1669"/>
        <w:gridCol w:w="879"/>
        <w:gridCol w:w="1542"/>
        <w:gridCol w:w="1567"/>
      </w:tblGrid>
      <w:tr w:rsidR="00DF1834" w:rsidRPr="000F28E2" w:rsidTr="000F28E2">
        <w:tc>
          <w:tcPr>
            <w:tcW w:w="124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6521" w:type="dxa"/>
            <w:gridSpan w:val="3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МБОУ «Ахтырская основная общеобразовательная школа»</w:t>
            </w:r>
          </w:p>
        </w:tc>
        <w:tc>
          <w:tcPr>
            <w:tcW w:w="1276" w:type="dxa"/>
            <w:tcBorders>
              <w:top w:val="nil"/>
            </w:tcBorders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Отд./корп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2551" w:type="dxa"/>
            <w:gridSpan w:val="2"/>
            <w:tcBorders>
              <w:top w:val="nil"/>
            </w:tcBorders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День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2/1</w:t>
            </w:r>
          </w:p>
        </w:tc>
      </w:tr>
      <w:tr w:rsidR="00DF1834" w:rsidRPr="000F28E2" w:rsidTr="000F28E2">
        <w:tc>
          <w:tcPr>
            <w:tcW w:w="124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Приём пищи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№ рец.</w:t>
            </w: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Блюдо</w:t>
            </w: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Выход, г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Цена</w:t>
            </w: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Калорийность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Белки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Жиры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Углеводы</w:t>
            </w:r>
          </w:p>
        </w:tc>
      </w:tr>
      <w:tr w:rsidR="00DF1834" w:rsidRPr="000F28E2" w:rsidTr="000F28E2">
        <w:tc>
          <w:tcPr>
            <w:tcW w:w="1242" w:type="dxa"/>
            <w:vMerge w:val="restart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Завтрак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гор. блюдо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Каша манная молочная с сахаром и маслом</w:t>
            </w: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146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гор. напиток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375</w:t>
            </w: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Чай с сахаром</w:t>
            </w: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хлеб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Батон с маслом</w:t>
            </w: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30/20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297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Закуска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446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</w:tr>
      <w:tr w:rsidR="00DF1834" w:rsidRPr="000F28E2" w:rsidTr="000F28E2">
        <w:tc>
          <w:tcPr>
            <w:tcW w:w="1242" w:type="dxa"/>
            <w:vMerge w:val="restart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Завтрак 2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фрукты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1834" w:rsidRPr="000F28E2" w:rsidTr="000F28E2">
        <w:tc>
          <w:tcPr>
            <w:tcW w:w="1242" w:type="dxa"/>
            <w:vMerge w:val="restart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Обед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закуска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Салат из квашен. капусты с р/м</w:t>
            </w: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 блюдо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Суп картофельный с вермишелью</w:t>
            </w: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 блюдо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229</w:t>
            </w: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Рыба тушеная</w:t>
            </w: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гарнир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304/528ч.1</w:t>
            </w: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Рис отварной с соусом</w:t>
            </w: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150/50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318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сладкое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379</w:t>
            </w: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Кофейный напиток с сахаром</w:t>
            </w: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хлеб бел.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хлеб черн.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Хлеб</w:t>
            </w: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Фрукты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860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670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</w:tr>
      <w:tr w:rsidR="00DF1834" w:rsidRPr="000F28E2" w:rsidTr="000F28E2">
        <w:tc>
          <w:tcPr>
            <w:tcW w:w="1242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1116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186</w:t>
            </w:r>
          </w:p>
        </w:tc>
      </w:tr>
    </w:tbl>
    <w:p w:rsidR="00DF1834" w:rsidRPr="00720116" w:rsidRDefault="00DF1834" w:rsidP="00D562E3">
      <w:pPr>
        <w:rPr>
          <w:rFonts w:ascii="Times New Roman" w:hAnsi="Times New Roman"/>
          <w:sz w:val="24"/>
          <w:szCs w:val="24"/>
        </w:rPr>
      </w:pPr>
    </w:p>
    <w:p w:rsidR="00DF1834" w:rsidRDefault="00DF1834">
      <w:pPr>
        <w:rPr>
          <w:rFonts w:ascii="Times New Roman" w:hAnsi="Times New Roman"/>
          <w:sz w:val="24"/>
          <w:szCs w:val="24"/>
        </w:rPr>
      </w:pPr>
    </w:p>
    <w:p w:rsidR="00DF1834" w:rsidRDefault="00DF1834">
      <w:pPr>
        <w:rPr>
          <w:rFonts w:ascii="Times New Roman" w:hAnsi="Times New Roman"/>
          <w:sz w:val="24"/>
          <w:szCs w:val="24"/>
        </w:rPr>
      </w:pPr>
    </w:p>
    <w:p w:rsidR="00DF1834" w:rsidRDefault="00DF1834">
      <w:pPr>
        <w:rPr>
          <w:rFonts w:ascii="Times New Roman" w:hAnsi="Times New Roman"/>
          <w:sz w:val="24"/>
          <w:szCs w:val="24"/>
        </w:rPr>
      </w:pPr>
    </w:p>
    <w:p w:rsidR="00DF1834" w:rsidRDefault="00DF1834">
      <w:pPr>
        <w:rPr>
          <w:rFonts w:ascii="Times New Roman" w:hAnsi="Times New Roman"/>
          <w:sz w:val="24"/>
          <w:szCs w:val="24"/>
        </w:rPr>
      </w:pPr>
    </w:p>
    <w:p w:rsidR="00DF1834" w:rsidRDefault="00DF1834">
      <w:pPr>
        <w:rPr>
          <w:rFonts w:ascii="Times New Roman" w:hAnsi="Times New Roman"/>
          <w:sz w:val="24"/>
          <w:szCs w:val="24"/>
        </w:rPr>
      </w:pPr>
    </w:p>
    <w:p w:rsidR="00DF1834" w:rsidRDefault="00DF1834">
      <w:pPr>
        <w:rPr>
          <w:rFonts w:ascii="Times New Roman" w:hAnsi="Times New Roman"/>
          <w:sz w:val="24"/>
          <w:szCs w:val="24"/>
        </w:rPr>
      </w:pPr>
    </w:p>
    <w:p w:rsidR="00DF1834" w:rsidRDefault="00DF1834">
      <w:pPr>
        <w:rPr>
          <w:rFonts w:ascii="Times New Roman" w:hAnsi="Times New Roman"/>
          <w:sz w:val="24"/>
          <w:szCs w:val="24"/>
        </w:rPr>
      </w:pPr>
    </w:p>
    <w:p w:rsidR="00DF1834" w:rsidRDefault="00DF1834" w:rsidP="00D562E3">
      <w:pPr>
        <w:spacing w:line="240" w:lineRule="atLeast"/>
        <w:contextualSpacing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Утверждаю:</w:t>
      </w:r>
    </w:p>
    <w:p w:rsidR="00DF1834" w:rsidRDefault="00DF1834" w:rsidP="00D562E3">
      <w:pPr>
        <w:spacing w:line="240" w:lineRule="atLeast"/>
        <w:contextualSpacing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Директор школы: ____________</w:t>
      </w:r>
    </w:p>
    <w:p w:rsidR="00DF1834" w:rsidRDefault="00DF1834" w:rsidP="00D562E3">
      <w:pPr>
        <w:spacing w:line="240" w:lineRule="atLeast"/>
        <w:contextualSpacing/>
      </w:pPr>
      <w:r>
        <w:t xml:space="preserve">                                                                                </w:t>
      </w:r>
    </w:p>
    <w:p w:rsidR="00DF1834" w:rsidRDefault="00DF1834" w:rsidP="00D562E3">
      <w:pPr>
        <w:spacing w:line="240" w:lineRule="atLeast"/>
        <w:contextualSpacing/>
      </w:pPr>
    </w:p>
    <w:tbl>
      <w:tblPr>
        <w:tblW w:w="15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242"/>
        <w:gridCol w:w="1583"/>
        <w:gridCol w:w="1051"/>
        <w:gridCol w:w="3887"/>
        <w:gridCol w:w="1276"/>
        <w:gridCol w:w="1134"/>
        <w:gridCol w:w="1669"/>
        <w:gridCol w:w="882"/>
        <w:gridCol w:w="1583"/>
        <w:gridCol w:w="1587"/>
      </w:tblGrid>
      <w:tr w:rsidR="00DF1834" w:rsidRPr="000F28E2" w:rsidTr="000F28E2">
        <w:tc>
          <w:tcPr>
            <w:tcW w:w="124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6521" w:type="dxa"/>
            <w:gridSpan w:val="3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МБОУ «Ахтырская основная общеобразовательная школа»</w:t>
            </w:r>
          </w:p>
        </w:tc>
        <w:tc>
          <w:tcPr>
            <w:tcW w:w="1276" w:type="dxa"/>
            <w:tcBorders>
              <w:top w:val="nil"/>
            </w:tcBorders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Отд./корп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2551" w:type="dxa"/>
            <w:gridSpan w:val="2"/>
            <w:tcBorders>
              <w:top w:val="nil"/>
            </w:tcBorders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День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2/2</w:t>
            </w:r>
          </w:p>
        </w:tc>
      </w:tr>
      <w:tr w:rsidR="00DF1834" w:rsidRPr="000F28E2" w:rsidTr="000F28E2">
        <w:tc>
          <w:tcPr>
            <w:tcW w:w="124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Приём пищи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№ рец.</w:t>
            </w: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Блюдо</w:t>
            </w: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Выход, г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Цена</w:t>
            </w: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Калорийность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Белки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Жиры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Углеводы</w:t>
            </w:r>
          </w:p>
        </w:tc>
      </w:tr>
      <w:tr w:rsidR="00DF1834" w:rsidRPr="000F28E2" w:rsidTr="000F28E2">
        <w:tc>
          <w:tcPr>
            <w:tcW w:w="1242" w:type="dxa"/>
            <w:vMerge w:val="restart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Завтрак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гор. блюдо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Каша пшенная молочная с сахаром и маслом</w:t>
            </w: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146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гор. напиток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379</w:t>
            </w: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Кофейный напиток с сахаром</w:t>
            </w: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хлеб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Батон с маслом</w:t>
            </w: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30/20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190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Закуска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446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</w:tr>
      <w:tr w:rsidR="00DF1834" w:rsidRPr="000F28E2" w:rsidTr="000F28E2">
        <w:tc>
          <w:tcPr>
            <w:tcW w:w="1242" w:type="dxa"/>
            <w:vMerge w:val="restart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Завтрак 2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фрукты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1834" w:rsidRPr="000F28E2" w:rsidTr="000F28E2">
        <w:tc>
          <w:tcPr>
            <w:tcW w:w="1242" w:type="dxa"/>
            <w:vMerge w:val="restart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Обед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закуска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37 ч.2</w:t>
            </w: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Салат из соленых огурцов с р/м</w:t>
            </w: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 блюдо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Суп картофельный с рисом на м.б</w:t>
            </w: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 блюдо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246</w:t>
            </w: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Гуляш</w:t>
            </w: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176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гарнир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309</w:t>
            </w: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Рожки отварные с соусом</w:t>
            </w: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263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сладкое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375</w:t>
            </w: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Чай с сахаром</w:t>
            </w: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хлеб бел.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хлеб черн.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Хлеб</w:t>
            </w: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Фрукты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810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670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</w:tr>
      <w:tr w:rsidR="00DF1834" w:rsidRPr="000F28E2" w:rsidTr="000F28E2">
        <w:tc>
          <w:tcPr>
            <w:tcW w:w="1242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1116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173</w:t>
            </w:r>
          </w:p>
        </w:tc>
      </w:tr>
    </w:tbl>
    <w:p w:rsidR="00DF1834" w:rsidRPr="00720116" w:rsidRDefault="00DF1834" w:rsidP="00D562E3">
      <w:pPr>
        <w:rPr>
          <w:rFonts w:ascii="Times New Roman" w:hAnsi="Times New Roman"/>
          <w:sz w:val="24"/>
          <w:szCs w:val="24"/>
        </w:rPr>
      </w:pPr>
    </w:p>
    <w:p w:rsidR="00DF1834" w:rsidRDefault="00DF1834">
      <w:pPr>
        <w:rPr>
          <w:rFonts w:ascii="Times New Roman" w:hAnsi="Times New Roman"/>
          <w:sz w:val="24"/>
          <w:szCs w:val="24"/>
        </w:rPr>
      </w:pPr>
    </w:p>
    <w:p w:rsidR="00DF1834" w:rsidRDefault="00DF1834">
      <w:pPr>
        <w:rPr>
          <w:rFonts w:ascii="Times New Roman" w:hAnsi="Times New Roman"/>
          <w:sz w:val="24"/>
          <w:szCs w:val="24"/>
        </w:rPr>
      </w:pPr>
    </w:p>
    <w:p w:rsidR="00DF1834" w:rsidRDefault="00DF1834">
      <w:pPr>
        <w:rPr>
          <w:rFonts w:ascii="Times New Roman" w:hAnsi="Times New Roman"/>
          <w:sz w:val="24"/>
          <w:szCs w:val="24"/>
        </w:rPr>
      </w:pPr>
    </w:p>
    <w:p w:rsidR="00DF1834" w:rsidRDefault="00DF1834">
      <w:pPr>
        <w:rPr>
          <w:rFonts w:ascii="Times New Roman" w:hAnsi="Times New Roman"/>
          <w:sz w:val="24"/>
          <w:szCs w:val="24"/>
        </w:rPr>
      </w:pPr>
    </w:p>
    <w:p w:rsidR="00DF1834" w:rsidRDefault="00DF1834">
      <w:pPr>
        <w:rPr>
          <w:rFonts w:ascii="Times New Roman" w:hAnsi="Times New Roman"/>
          <w:sz w:val="24"/>
          <w:szCs w:val="24"/>
        </w:rPr>
      </w:pPr>
    </w:p>
    <w:p w:rsidR="00DF1834" w:rsidRDefault="00DF1834" w:rsidP="00D562E3">
      <w:pPr>
        <w:spacing w:line="240" w:lineRule="atLeast"/>
        <w:contextualSpacing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Утверждаю:</w:t>
      </w:r>
    </w:p>
    <w:p w:rsidR="00DF1834" w:rsidRDefault="00DF1834" w:rsidP="00D562E3">
      <w:pPr>
        <w:spacing w:line="240" w:lineRule="atLeast"/>
        <w:contextualSpacing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Директор школы: ____________</w:t>
      </w:r>
    </w:p>
    <w:p w:rsidR="00DF1834" w:rsidRDefault="00DF1834" w:rsidP="00D562E3">
      <w:pPr>
        <w:spacing w:line="240" w:lineRule="atLeast"/>
        <w:contextualSpacing/>
      </w:pPr>
      <w:r>
        <w:t xml:space="preserve">                                                                                </w:t>
      </w:r>
    </w:p>
    <w:p w:rsidR="00DF1834" w:rsidRDefault="00DF1834" w:rsidP="00D562E3">
      <w:pPr>
        <w:spacing w:line="240" w:lineRule="atLeast"/>
        <w:contextualSpacing/>
      </w:pPr>
    </w:p>
    <w:tbl>
      <w:tblPr>
        <w:tblW w:w="15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242"/>
        <w:gridCol w:w="1583"/>
        <w:gridCol w:w="1051"/>
        <w:gridCol w:w="3887"/>
        <w:gridCol w:w="1276"/>
        <w:gridCol w:w="1134"/>
        <w:gridCol w:w="1669"/>
        <w:gridCol w:w="882"/>
        <w:gridCol w:w="1583"/>
        <w:gridCol w:w="1587"/>
      </w:tblGrid>
      <w:tr w:rsidR="00DF1834" w:rsidRPr="000F28E2" w:rsidTr="000F28E2">
        <w:tc>
          <w:tcPr>
            <w:tcW w:w="124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6521" w:type="dxa"/>
            <w:gridSpan w:val="3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МБОУ «Ахтырская основная общеобразовательная школа»</w:t>
            </w:r>
          </w:p>
        </w:tc>
        <w:tc>
          <w:tcPr>
            <w:tcW w:w="1276" w:type="dxa"/>
            <w:tcBorders>
              <w:top w:val="nil"/>
            </w:tcBorders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Отд./корп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2551" w:type="dxa"/>
            <w:gridSpan w:val="2"/>
            <w:tcBorders>
              <w:top w:val="nil"/>
            </w:tcBorders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День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2/3</w:t>
            </w:r>
          </w:p>
        </w:tc>
      </w:tr>
      <w:tr w:rsidR="00DF1834" w:rsidRPr="000F28E2" w:rsidTr="000F28E2">
        <w:tc>
          <w:tcPr>
            <w:tcW w:w="124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Приём пищи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№ рец.</w:t>
            </w: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Блюдо</w:t>
            </w: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Выход, г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Цена</w:t>
            </w: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Калорийность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Белки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Жиры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Углеводы</w:t>
            </w:r>
          </w:p>
        </w:tc>
      </w:tr>
      <w:tr w:rsidR="00DF1834" w:rsidRPr="000F28E2" w:rsidTr="000F28E2">
        <w:tc>
          <w:tcPr>
            <w:tcW w:w="1242" w:type="dxa"/>
            <w:vMerge w:val="restart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Завтрак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гор. блюдо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Лапша молочная вермишелевая с сахаром и маслом</w:t>
            </w: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167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гор. напиток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375</w:t>
            </w: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Чай с сахаром</w:t>
            </w: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хлеб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Батон с маслом</w:t>
            </w: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30/20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276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Закуска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446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</w:tr>
      <w:tr w:rsidR="00DF1834" w:rsidRPr="000F28E2" w:rsidTr="000F28E2">
        <w:tc>
          <w:tcPr>
            <w:tcW w:w="1242" w:type="dxa"/>
            <w:vMerge w:val="restart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Завтрак 2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фрукты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1834" w:rsidRPr="000F28E2" w:rsidTr="000F28E2">
        <w:tc>
          <w:tcPr>
            <w:tcW w:w="1242" w:type="dxa"/>
            <w:vMerge w:val="restart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Обед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закуска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93 ч.2</w:t>
            </w: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Винегрет с р/м</w:t>
            </w: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 блюдо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Рассольник</w:t>
            </w: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 блюдо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423 ч.1</w:t>
            </w: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Тефтеля</w:t>
            </w: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гарнир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302/528 ч.1</w:t>
            </w: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Гречка отварная с соусом</w:t>
            </w: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150/50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287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сладкое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359</w:t>
            </w: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Кисель с сахаром</w:t>
            </w: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хлеб бел.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хлеб черн.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Хлеб</w:t>
            </w: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Фрукты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860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670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</w:tr>
      <w:tr w:rsidR="00DF1834" w:rsidRPr="000F28E2" w:rsidTr="000F28E2">
        <w:tc>
          <w:tcPr>
            <w:tcW w:w="1242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1116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172</w:t>
            </w:r>
          </w:p>
        </w:tc>
      </w:tr>
    </w:tbl>
    <w:p w:rsidR="00DF1834" w:rsidRDefault="00DF1834">
      <w:pPr>
        <w:rPr>
          <w:rFonts w:ascii="Times New Roman" w:hAnsi="Times New Roman"/>
          <w:sz w:val="24"/>
          <w:szCs w:val="24"/>
        </w:rPr>
      </w:pPr>
    </w:p>
    <w:p w:rsidR="00DF1834" w:rsidRDefault="00DF1834">
      <w:pPr>
        <w:rPr>
          <w:rFonts w:ascii="Times New Roman" w:hAnsi="Times New Roman"/>
          <w:sz w:val="24"/>
          <w:szCs w:val="24"/>
        </w:rPr>
      </w:pPr>
    </w:p>
    <w:p w:rsidR="00DF1834" w:rsidRDefault="00DF1834">
      <w:pPr>
        <w:rPr>
          <w:rFonts w:ascii="Times New Roman" w:hAnsi="Times New Roman"/>
          <w:sz w:val="24"/>
          <w:szCs w:val="24"/>
        </w:rPr>
      </w:pPr>
    </w:p>
    <w:p w:rsidR="00DF1834" w:rsidRDefault="00DF1834">
      <w:pPr>
        <w:rPr>
          <w:rFonts w:ascii="Times New Roman" w:hAnsi="Times New Roman"/>
          <w:sz w:val="24"/>
          <w:szCs w:val="24"/>
        </w:rPr>
      </w:pPr>
    </w:p>
    <w:p w:rsidR="00DF1834" w:rsidRDefault="00DF1834">
      <w:pPr>
        <w:rPr>
          <w:rFonts w:ascii="Times New Roman" w:hAnsi="Times New Roman"/>
          <w:sz w:val="24"/>
          <w:szCs w:val="24"/>
        </w:rPr>
      </w:pPr>
    </w:p>
    <w:p w:rsidR="00DF1834" w:rsidRDefault="00DF1834">
      <w:pPr>
        <w:rPr>
          <w:rFonts w:ascii="Times New Roman" w:hAnsi="Times New Roman"/>
          <w:sz w:val="24"/>
          <w:szCs w:val="24"/>
        </w:rPr>
      </w:pPr>
    </w:p>
    <w:p w:rsidR="00DF1834" w:rsidRDefault="00DF1834">
      <w:pPr>
        <w:rPr>
          <w:rFonts w:ascii="Times New Roman" w:hAnsi="Times New Roman"/>
          <w:sz w:val="24"/>
          <w:szCs w:val="24"/>
        </w:rPr>
      </w:pPr>
    </w:p>
    <w:p w:rsidR="00DF1834" w:rsidRDefault="00DF1834">
      <w:pPr>
        <w:rPr>
          <w:rFonts w:ascii="Times New Roman" w:hAnsi="Times New Roman"/>
          <w:sz w:val="24"/>
          <w:szCs w:val="24"/>
        </w:rPr>
      </w:pPr>
    </w:p>
    <w:p w:rsidR="00DF1834" w:rsidRDefault="00DF1834" w:rsidP="00D562E3">
      <w:pPr>
        <w:spacing w:line="240" w:lineRule="atLeast"/>
        <w:contextualSpacing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Утверждаю:</w:t>
      </w:r>
    </w:p>
    <w:p w:rsidR="00DF1834" w:rsidRDefault="00DF1834" w:rsidP="00D562E3">
      <w:pPr>
        <w:spacing w:line="240" w:lineRule="atLeast"/>
        <w:contextualSpacing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Директор школы: ____________</w:t>
      </w:r>
    </w:p>
    <w:p w:rsidR="00DF1834" w:rsidRDefault="00DF1834" w:rsidP="00D562E3">
      <w:pPr>
        <w:spacing w:line="240" w:lineRule="atLeast"/>
        <w:contextualSpacing/>
      </w:pPr>
      <w:r>
        <w:t xml:space="preserve">                                                                                </w:t>
      </w:r>
    </w:p>
    <w:p w:rsidR="00DF1834" w:rsidRDefault="00DF1834" w:rsidP="00D562E3">
      <w:pPr>
        <w:spacing w:line="240" w:lineRule="atLeast"/>
        <w:contextualSpacing/>
      </w:pPr>
    </w:p>
    <w:tbl>
      <w:tblPr>
        <w:tblW w:w="15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242"/>
        <w:gridCol w:w="1583"/>
        <w:gridCol w:w="1051"/>
        <w:gridCol w:w="3887"/>
        <w:gridCol w:w="1276"/>
        <w:gridCol w:w="1134"/>
        <w:gridCol w:w="1669"/>
        <w:gridCol w:w="882"/>
        <w:gridCol w:w="1583"/>
        <w:gridCol w:w="1587"/>
      </w:tblGrid>
      <w:tr w:rsidR="00DF1834" w:rsidRPr="000F28E2" w:rsidTr="000F28E2">
        <w:tc>
          <w:tcPr>
            <w:tcW w:w="124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6521" w:type="dxa"/>
            <w:gridSpan w:val="3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МБОУ «Ахтырская основная общеобразовательная школа»</w:t>
            </w:r>
          </w:p>
        </w:tc>
        <w:tc>
          <w:tcPr>
            <w:tcW w:w="1276" w:type="dxa"/>
            <w:tcBorders>
              <w:top w:val="nil"/>
            </w:tcBorders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Отд./корп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2551" w:type="dxa"/>
            <w:gridSpan w:val="2"/>
            <w:tcBorders>
              <w:top w:val="nil"/>
            </w:tcBorders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День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2/4</w:t>
            </w:r>
          </w:p>
        </w:tc>
      </w:tr>
      <w:tr w:rsidR="00DF1834" w:rsidRPr="000F28E2" w:rsidTr="000F28E2">
        <w:tc>
          <w:tcPr>
            <w:tcW w:w="124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Приём пищи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№ рец.</w:t>
            </w: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Блюдо</w:t>
            </w: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Выход, г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Цена</w:t>
            </w: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Калорийность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Белки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Жиры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Углеводы</w:t>
            </w:r>
          </w:p>
        </w:tc>
      </w:tr>
      <w:tr w:rsidR="00DF1834" w:rsidRPr="000F28E2" w:rsidTr="000F28E2">
        <w:tc>
          <w:tcPr>
            <w:tcW w:w="1242" w:type="dxa"/>
            <w:vMerge w:val="restart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Завтрак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гор. блюдо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309</w:t>
            </w: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Макароны отварные с сахаром и маслом</w:t>
            </w: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250/15/10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149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гор. напиток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375</w:t>
            </w: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Чай с сахаром</w:t>
            </w: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хлеб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Батон с маслом</w:t>
            </w: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30/20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294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Закуска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525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446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DF1834" w:rsidRPr="000F28E2" w:rsidTr="000F28E2">
        <w:tc>
          <w:tcPr>
            <w:tcW w:w="1242" w:type="dxa"/>
            <w:vMerge w:val="restart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Завтрак 2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фрукты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1834" w:rsidRPr="000F28E2" w:rsidTr="000F28E2">
        <w:tc>
          <w:tcPr>
            <w:tcW w:w="1242" w:type="dxa"/>
            <w:vMerge w:val="restart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Обед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закуска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Помидор солёный</w:t>
            </w: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 блюдо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Борщ из свежей капусты с картофелем</w:t>
            </w: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 блюдо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229</w:t>
            </w: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Рыба тушеная</w:t>
            </w: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гарнир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Картофельное пюре</w:t>
            </w: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225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сладкое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382</w:t>
            </w: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Какао с сахаром</w:t>
            </w: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хлеб бел.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хлеб черн.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Хлеб</w:t>
            </w: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Фрукты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860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670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</w:tr>
      <w:tr w:rsidR="00DF1834" w:rsidRPr="000F28E2" w:rsidTr="000F28E2">
        <w:tc>
          <w:tcPr>
            <w:tcW w:w="1242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1116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185</w:t>
            </w:r>
          </w:p>
        </w:tc>
      </w:tr>
    </w:tbl>
    <w:p w:rsidR="00DF1834" w:rsidRPr="00720116" w:rsidRDefault="00DF1834" w:rsidP="00D562E3">
      <w:pPr>
        <w:rPr>
          <w:rFonts w:ascii="Times New Roman" w:hAnsi="Times New Roman"/>
          <w:sz w:val="24"/>
          <w:szCs w:val="24"/>
        </w:rPr>
      </w:pPr>
    </w:p>
    <w:p w:rsidR="00DF1834" w:rsidRDefault="00DF1834">
      <w:pPr>
        <w:rPr>
          <w:rFonts w:ascii="Times New Roman" w:hAnsi="Times New Roman"/>
          <w:sz w:val="24"/>
          <w:szCs w:val="24"/>
        </w:rPr>
      </w:pPr>
    </w:p>
    <w:p w:rsidR="00DF1834" w:rsidRDefault="00DF1834">
      <w:pPr>
        <w:rPr>
          <w:rFonts w:ascii="Times New Roman" w:hAnsi="Times New Roman"/>
          <w:sz w:val="24"/>
          <w:szCs w:val="24"/>
        </w:rPr>
      </w:pPr>
    </w:p>
    <w:p w:rsidR="00DF1834" w:rsidRDefault="00DF1834">
      <w:pPr>
        <w:rPr>
          <w:rFonts w:ascii="Times New Roman" w:hAnsi="Times New Roman"/>
          <w:sz w:val="24"/>
          <w:szCs w:val="24"/>
        </w:rPr>
      </w:pPr>
    </w:p>
    <w:p w:rsidR="00DF1834" w:rsidRDefault="00DF1834">
      <w:pPr>
        <w:rPr>
          <w:rFonts w:ascii="Times New Roman" w:hAnsi="Times New Roman"/>
          <w:sz w:val="24"/>
          <w:szCs w:val="24"/>
        </w:rPr>
      </w:pPr>
    </w:p>
    <w:p w:rsidR="00DF1834" w:rsidRDefault="00DF1834">
      <w:pPr>
        <w:rPr>
          <w:rFonts w:ascii="Times New Roman" w:hAnsi="Times New Roman"/>
          <w:sz w:val="24"/>
          <w:szCs w:val="24"/>
        </w:rPr>
      </w:pPr>
    </w:p>
    <w:p w:rsidR="00DF1834" w:rsidRDefault="00DF1834">
      <w:pPr>
        <w:rPr>
          <w:rFonts w:ascii="Times New Roman" w:hAnsi="Times New Roman"/>
          <w:sz w:val="24"/>
          <w:szCs w:val="24"/>
        </w:rPr>
      </w:pPr>
    </w:p>
    <w:p w:rsidR="00DF1834" w:rsidRDefault="00DF1834" w:rsidP="00791F38">
      <w:pPr>
        <w:spacing w:line="240" w:lineRule="atLeast"/>
        <w:contextualSpacing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Утверждаю:</w:t>
      </w:r>
    </w:p>
    <w:p w:rsidR="00DF1834" w:rsidRDefault="00DF1834" w:rsidP="00791F38">
      <w:pPr>
        <w:spacing w:line="240" w:lineRule="atLeast"/>
        <w:contextualSpacing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Директор школы: ____________</w:t>
      </w:r>
    </w:p>
    <w:p w:rsidR="00DF1834" w:rsidRDefault="00DF1834" w:rsidP="00791F38">
      <w:pPr>
        <w:spacing w:line="240" w:lineRule="atLeast"/>
        <w:contextualSpacing/>
      </w:pPr>
      <w:r>
        <w:t xml:space="preserve">                                                                                </w:t>
      </w:r>
    </w:p>
    <w:p w:rsidR="00DF1834" w:rsidRDefault="00DF1834" w:rsidP="00791F38">
      <w:pPr>
        <w:spacing w:line="240" w:lineRule="atLeast"/>
        <w:contextualSpacing/>
      </w:pPr>
    </w:p>
    <w:tbl>
      <w:tblPr>
        <w:tblW w:w="15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242"/>
        <w:gridCol w:w="1583"/>
        <w:gridCol w:w="1051"/>
        <w:gridCol w:w="3887"/>
        <w:gridCol w:w="1276"/>
        <w:gridCol w:w="1134"/>
        <w:gridCol w:w="1669"/>
        <w:gridCol w:w="882"/>
        <w:gridCol w:w="1583"/>
        <w:gridCol w:w="1587"/>
      </w:tblGrid>
      <w:tr w:rsidR="00DF1834" w:rsidRPr="000F28E2" w:rsidTr="000F28E2">
        <w:tc>
          <w:tcPr>
            <w:tcW w:w="124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6521" w:type="dxa"/>
            <w:gridSpan w:val="3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МБОУ «Ахтырская основная общеобразовательная школа»</w:t>
            </w:r>
          </w:p>
        </w:tc>
        <w:tc>
          <w:tcPr>
            <w:tcW w:w="1276" w:type="dxa"/>
            <w:tcBorders>
              <w:top w:val="nil"/>
            </w:tcBorders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Отд./корп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2551" w:type="dxa"/>
            <w:gridSpan w:val="2"/>
            <w:tcBorders>
              <w:top w:val="nil"/>
            </w:tcBorders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День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2/5</w:t>
            </w:r>
          </w:p>
        </w:tc>
      </w:tr>
      <w:tr w:rsidR="00DF1834" w:rsidRPr="000F28E2" w:rsidTr="000F28E2">
        <w:tc>
          <w:tcPr>
            <w:tcW w:w="124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Приём пищи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№ рец.</w:t>
            </w: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Блюдо</w:t>
            </w: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Выход, г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Цена</w:t>
            </w: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Калорийность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Белки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Жиры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Углеводы</w:t>
            </w:r>
          </w:p>
        </w:tc>
      </w:tr>
      <w:tr w:rsidR="00DF1834" w:rsidRPr="000F28E2" w:rsidTr="000F28E2">
        <w:tc>
          <w:tcPr>
            <w:tcW w:w="1242" w:type="dxa"/>
            <w:vMerge w:val="restart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Завтрак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гор. блюдо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 xml:space="preserve">Каша молочная ячневая с сахаром и маслом </w:t>
            </w: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146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гор. напиток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379</w:t>
            </w: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Кофейный напиток с сахаром</w:t>
            </w: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хлеб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Батон с маслом</w:t>
            </w: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30/20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190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Закуска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446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</w:tr>
      <w:tr w:rsidR="00DF1834" w:rsidRPr="000F28E2" w:rsidTr="000F28E2">
        <w:tc>
          <w:tcPr>
            <w:tcW w:w="1242" w:type="dxa"/>
            <w:vMerge w:val="restart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Завтрак 2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фрукты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1834" w:rsidRPr="000F28E2" w:rsidTr="000F28E2">
        <w:tc>
          <w:tcPr>
            <w:tcW w:w="1242" w:type="dxa"/>
            <w:vMerge w:val="restart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Обед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закуска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37 ч.2</w:t>
            </w: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Салат из солёных огурцов с р/м</w:t>
            </w: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 блюдо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Суп картофельный с бобов. (фасоль)</w:t>
            </w: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 блюдо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265</w:t>
            </w: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Плов с мясом</w:t>
            </w: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376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гарнир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сладкое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375</w:t>
            </w: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Чай с сахаром</w:t>
            </w: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хлеб бел.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хлеб черн.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Хлеб</w:t>
            </w: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Фрукты</w:t>
            </w: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1834" w:rsidRPr="000F28E2" w:rsidTr="000F28E2">
        <w:tc>
          <w:tcPr>
            <w:tcW w:w="1242" w:type="dxa"/>
            <w:vMerge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770</w:t>
            </w: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670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</w:tr>
      <w:tr w:rsidR="00DF1834" w:rsidRPr="000F28E2" w:rsidTr="000F28E2">
        <w:tc>
          <w:tcPr>
            <w:tcW w:w="1242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F1834" w:rsidRPr="000F28E2" w:rsidRDefault="00DF1834" w:rsidP="000F2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1116</w:t>
            </w:r>
          </w:p>
        </w:tc>
        <w:tc>
          <w:tcPr>
            <w:tcW w:w="882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583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587" w:type="dxa"/>
          </w:tcPr>
          <w:p w:rsidR="00DF1834" w:rsidRPr="000F28E2" w:rsidRDefault="00DF1834" w:rsidP="000F28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8E2">
              <w:rPr>
                <w:rFonts w:ascii="Times New Roman" w:hAnsi="Times New Roman"/>
                <w:sz w:val="24"/>
                <w:szCs w:val="24"/>
              </w:rPr>
              <w:t>183</w:t>
            </w:r>
          </w:p>
        </w:tc>
      </w:tr>
    </w:tbl>
    <w:p w:rsidR="00DF1834" w:rsidRDefault="00DF1834" w:rsidP="00791F38">
      <w:pPr>
        <w:rPr>
          <w:rFonts w:ascii="Times New Roman" w:hAnsi="Times New Roman"/>
          <w:sz w:val="24"/>
          <w:szCs w:val="24"/>
        </w:rPr>
      </w:pPr>
    </w:p>
    <w:p w:rsidR="00DF1834" w:rsidRDefault="00DF1834" w:rsidP="00791F38">
      <w:pPr>
        <w:rPr>
          <w:rFonts w:ascii="Times New Roman" w:hAnsi="Times New Roman"/>
          <w:sz w:val="24"/>
          <w:szCs w:val="24"/>
        </w:rPr>
      </w:pPr>
    </w:p>
    <w:p w:rsidR="00DF1834" w:rsidRDefault="00DF1834">
      <w:pPr>
        <w:rPr>
          <w:rFonts w:ascii="Times New Roman" w:hAnsi="Times New Roman"/>
          <w:sz w:val="24"/>
          <w:szCs w:val="24"/>
        </w:rPr>
      </w:pPr>
    </w:p>
    <w:p w:rsidR="00DF1834" w:rsidRPr="00720116" w:rsidRDefault="00DF1834">
      <w:pPr>
        <w:rPr>
          <w:rFonts w:ascii="Times New Roman" w:hAnsi="Times New Roman"/>
          <w:sz w:val="24"/>
          <w:szCs w:val="24"/>
        </w:rPr>
      </w:pPr>
    </w:p>
    <w:sectPr w:rsidR="00DF1834" w:rsidRPr="00720116" w:rsidSect="00720116">
      <w:pgSz w:w="16838" w:h="11906" w:orient="landscape"/>
      <w:pgMar w:top="28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20116"/>
    <w:rsid w:val="000274EB"/>
    <w:rsid w:val="000366A0"/>
    <w:rsid w:val="000F28E2"/>
    <w:rsid w:val="00180099"/>
    <w:rsid w:val="001E2B11"/>
    <w:rsid w:val="00201137"/>
    <w:rsid w:val="0022292B"/>
    <w:rsid w:val="00230320"/>
    <w:rsid w:val="002A2474"/>
    <w:rsid w:val="00337655"/>
    <w:rsid w:val="00343214"/>
    <w:rsid w:val="00347E55"/>
    <w:rsid w:val="003B2D1E"/>
    <w:rsid w:val="003E1561"/>
    <w:rsid w:val="00485067"/>
    <w:rsid w:val="0051517A"/>
    <w:rsid w:val="00561C84"/>
    <w:rsid w:val="0062758E"/>
    <w:rsid w:val="006A0FCE"/>
    <w:rsid w:val="006A7537"/>
    <w:rsid w:val="00720116"/>
    <w:rsid w:val="007357F7"/>
    <w:rsid w:val="007448DB"/>
    <w:rsid w:val="00791F38"/>
    <w:rsid w:val="007F13A8"/>
    <w:rsid w:val="007F26FE"/>
    <w:rsid w:val="00802865"/>
    <w:rsid w:val="008424F3"/>
    <w:rsid w:val="00857E83"/>
    <w:rsid w:val="00876C10"/>
    <w:rsid w:val="008D61FD"/>
    <w:rsid w:val="009367B5"/>
    <w:rsid w:val="0097695E"/>
    <w:rsid w:val="00A47C87"/>
    <w:rsid w:val="00A92A1E"/>
    <w:rsid w:val="00AA6AAA"/>
    <w:rsid w:val="00B456A1"/>
    <w:rsid w:val="00D562E3"/>
    <w:rsid w:val="00DC292C"/>
    <w:rsid w:val="00DE6723"/>
    <w:rsid w:val="00DF1834"/>
    <w:rsid w:val="00E84B96"/>
    <w:rsid w:val="00EA6A61"/>
    <w:rsid w:val="00F861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61FD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720116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261</TotalTime>
  <Pages>11</Pages>
  <Words>2202</Words>
  <Characters>12555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22</cp:revision>
  <dcterms:created xsi:type="dcterms:W3CDTF">2025-03-27T18:08:00Z</dcterms:created>
  <dcterms:modified xsi:type="dcterms:W3CDTF">2025-04-02T15:46:00Z</dcterms:modified>
</cp:coreProperties>
</file>