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C0A" w:rsidRDefault="00F55C0A" w:rsidP="0056280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55C0A" w:rsidRDefault="00F55C0A" w:rsidP="0056280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D73607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666.75pt">
            <v:imagedata r:id="rId5" o:title=""/>
          </v:shape>
        </w:pict>
      </w:r>
    </w:p>
    <w:p w:rsidR="00F55C0A" w:rsidRDefault="00F55C0A" w:rsidP="0056280B">
      <w:pPr>
        <w:spacing w:line="36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line="36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Общие сведения </w:t>
      </w:r>
    </w:p>
    <w:p w:rsidR="00F55C0A" w:rsidRDefault="00F55C0A" w:rsidP="0056280B">
      <w:pPr>
        <w:spacing w:line="36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pStyle w:val="p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Муниципальное бюджетное общеобразовательное учреждение «Ахтырская основная общеобразовательная школа»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Юридический адрес: 303421, Орловская область, Колпнянский район, с. Ахтырка, д.76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Фактический адрес: 303421, Орловская область, Колпнянский район, с. Ахтырка, д.76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Руководитель ОУ: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Директор Мосичук Т.В. 8(48674) 2-51-33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Ответственные работники муниципального органа образования: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Гл.специалист РОО Алексанова Е.В.   8(48674)2-17-33 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Ответственные от Госавтоинспекции: 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Начальник ОГИБДД  УМВД России по Колпнянскому району майор полиции А.В.Перелыгин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Инспектор по пропаганде безопасности дорожного движения  УМВД России по Колпнянскому району лейтенант полиции Мостипан Н.Ю.   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тел.8 (48674) 2-11-46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Ответственные работники за мероприятия по профилактике</w:t>
      </w:r>
    </w:p>
    <w:p w:rsidR="00F55C0A" w:rsidRDefault="00F55C0A" w:rsidP="0056280B">
      <w:pPr>
        <w:pStyle w:val="p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детского травматизма: учитель ОБЖ Оборнева Н.Н.     тел.89208059931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Руководитель или ответственный   работник дорожно-эксплуатационной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организации, осуществляющей   содержание УДС : Администрация Ахтырского сельского поселения,  Маслов А.Д. тел.8(48674) 2-17-51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Руководитель или ответственный работник дорожно-эксплуатационной организации, осуществляющей содержание ТСОДД: Колпнянский участок Ливенского дорожного отдела государственное унитарное предприятие Орловской области «Дорожная служба» Новиков В.Н.  тел. 8(48674) 2-13-30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Количество  обучающихся: 34 (Тридцать четыре)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уголка БДД : имеется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класса по БДД: нет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автогородка (площадки) по БДД: нет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Наличие автобуса в ОУ: нет 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Время занятий в ОУ: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1-ая смена: 9:00 – 16:00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2-ая смена: нет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внеклассные занятия: 14:00 – 16:00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Телефоны оперативных служб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Полиция 8(48674) 2-11-32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Пожарная часть 112 8(48674) 2-10-70</w:t>
      </w:r>
    </w:p>
    <w:p w:rsidR="00F55C0A" w:rsidRDefault="00F55C0A" w:rsidP="0056280B">
      <w:pPr>
        <w:pStyle w:val="p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Больница 8(48674)2-13-16</w:t>
      </w:r>
    </w:p>
    <w:p w:rsidR="00F55C0A" w:rsidRDefault="00F55C0A" w:rsidP="0056280B">
      <w:pPr>
        <w:spacing w:line="36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55C0A" w:rsidRDefault="00F55C0A" w:rsidP="0056280B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55C0A" w:rsidRDefault="00F55C0A" w:rsidP="0056280B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55C0A" w:rsidRDefault="00F55C0A" w:rsidP="0056280B">
      <w:pPr>
        <w:tabs>
          <w:tab w:val="left" w:pos="9639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F55C0A" w:rsidRDefault="00F55C0A" w:rsidP="0056280B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F55C0A" w:rsidRDefault="00F55C0A" w:rsidP="0056280B">
      <w:pPr>
        <w:spacing w:line="48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>
      <w:pPr>
        <w:pStyle w:val="p13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Содержание</w:t>
      </w:r>
    </w:p>
    <w:p w:rsidR="00F55C0A" w:rsidRDefault="00F55C0A" w:rsidP="0056280B">
      <w:pPr>
        <w:pStyle w:val="p13"/>
        <w:numPr>
          <w:ilvl w:val="0"/>
          <w:numId w:val="1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План – схемы ОУ:</w:t>
      </w:r>
    </w:p>
    <w:p w:rsidR="00F55C0A" w:rsidRDefault="00F55C0A" w:rsidP="0056280B">
      <w:pPr>
        <w:pStyle w:val="p13"/>
        <w:rPr>
          <w:color w:val="000000"/>
          <w:sz w:val="28"/>
          <w:szCs w:val="28"/>
        </w:rPr>
      </w:pPr>
      <w:r>
        <w:rPr>
          <w:sz w:val="28"/>
          <w:szCs w:val="28"/>
        </w:rPr>
        <w:t>1) План- схема района расположения ОУ, пути движения транспортных средств и детей (учеников)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2) 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3) Маршруты движения организованных групп детей от ОУ к Дому культуры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lang w:val="en-US"/>
        </w:rPr>
        <w:t xml:space="preserve">II. </w:t>
      </w:r>
      <w:r>
        <w:rPr>
          <w:rFonts w:ascii="Times New Roman" w:hAnsi="Times New Roman"/>
          <w:color w:val="000000"/>
          <w:sz w:val="28"/>
          <w:szCs w:val="28"/>
        </w:rPr>
        <w:t>Приложения:</w:t>
      </w:r>
    </w:p>
    <w:p w:rsidR="00F55C0A" w:rsidRDefault="00F55C0A" w:rsidP="0056280B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Организация работы по профилактике детского дорожно-транспортного травматизма;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2) План проведения мероприятий, направленных на профилактику детского травматизма на улицах и дорогах Российской Федерации на 2019-2020 учебный год в МБОУ «Ахтырская ООШ»;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3) План совместных общешкольных мероприятий ЮИД по предупреждению детского дорожно-транспортного травматизма на 2019-2020 учебный год;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4) План работы классных руководителей по профилактике детского дорожно-транспортного травматизма;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5) Методическая база школы по ПДД;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6) Памятка родителям при составлении безопасного маршрута школьника;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7) Памятка школьнику;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8) Памятка для родителей по обучению детей правилам дорожного движения;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9) Памятка для родителей по правилам дорожного движения.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tabs>
          <w:tab w:val="left" w:pos="4335"/>
        </w:tabs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</w:p>
    <w:p w:rsidR="00F55C0A" w:rsidRDefault="00F55C0A" w:rsidP="0056280B">
      <w:pPr>
        <w:tabs>
          <w:tab w:val="left" w:pos="4335"/>
        </w:tabs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pStyle w:val="p13"/>
        <w:numPr>
          <w:ilvl w:val="0"/>
          <w:numId w:val="3"/>
        </w:num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План – схемы ОУ</w:t>
      </w:r>
      <w:r>
        <w:rPr>
          <w:color w:val="000000"/>
          <w:sz w:val="28"/>
          <w:szCs w:val="28"/>
        </w:rPr>
        <w:t>:</w:t>
      </w:r>
    </w:p>
    <w:p w:rsidR="00F55C0A" w:rsidRDefault="00F55C0A" w:rsidP="0056280B">
      <w:pPr>
        <w:pStyle w:val="p1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План- схема района расположения ОУ, пути движения транспортных средств и детей (учеников)</w:t>
      </w:r>
    </w:p>
    <w:p w:rsidR="00F55C0A" w:rsidRDefault="00F55C0A" w:rsidP="0056280B">
      <w:pPr>
        <w:pStyle w:val="p13"/>
        <w:rPr>
          <w:color w:val="000000"/>
          <w:sz w:val="28"/>
          <w:szCs w:val="28"/>
          <w:lang w:val="en-US"/>
        </w:rPr>
      </w:pPr>
      <w:r w:rsidRPr="009F6B73">
        <w:rPr>
          <w:noProof/>
          <w:sz w:val="28"/>
          <w:szCs w:val="28"/>
        </w:rPr>
        <w:pict>
          <v:shape id="Рисунок 1" o:spid="_x0000_i1026" type="#_x0000_t75" alt="схема 1" style="width:495pt;height:364.5pt;visibility:visible">
            <v:imagedata r:id="rId6" o:title=""/>
          </v:shape>
        </w:pic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 w:rsidRPr="009F6B73">
        <w:rPr>
          <w:rFonts w:ascii="Times New Roman" w:hAnsi="Times New Roman"/>
          <w:noProof/>
          <w:color w:val="000000"/>
          <w:sz w:val="28"/>
          <w:szCs w:val="28"/>
        </w:rPr>
        <w:pict>
          <v:shape id="Рисунок 2" o:spid="_x0000_i1027" type="#_x0000_t75" alt="схема 2" style="width:495pt;height:336pt;visibility:visible">
            <v:imagedata r:id="rId7" o:title=""/>
          </v:shape>
        </w:pic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Маршруты движения организованных групп детей от ОУ 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к Дому культуры 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en-US"/>
        </w:rPr>
      </w:pPr>
      <w:r w:rsidRPr="009F6B73">
        <w:rPr>
          <w:rFonts w:ascii="Times New Roman" w:hAnsi="Times New Roman"/>
          <w:b/>
          <w:noProof/>
          <w:color w:val="000000"/>
          <w:sz w:val="28"/>
          <w:szCs w:val="28"/>
        </w:rPr>
        <w:pict>
          <v:shape id="Рисунок 3" o:spid="_x0000_i1028" type="#_x0000_t75" alt="схема" style="width:495pt;height:318pt;visibility:visible">
            <v:imagedata r:id="rId8" o:title=""/>
          </v:shape>
        </w:pic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lang w:val="en-US"/>
        </w:rPr>
        <w:t>II</w:t>
      </w:r>
      <w:r>
        <w:rPr>
          <w:rFonts w:ascii="Times New Roman" w:hAnsi="Times New Roman"/>
          <w:b/>
          <w:color w:val="000000"/>
          <w:sz w:val="28"/>
          <w:szCs w:val="28"/>
        </w:rPr>
        <w:t>. Приложения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Организация работы по профилактике детского дорожно-транспортного травматизма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Вопрос организации работы по профилактике детского дорожно-транспортного травматизма на сегодняшний день остаётся одним из самых важных. Это обусловлено трагической статистикой.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Необходимо осознавать, что количество несчастных случаев на дороге в нашей стране во много раз превышает показатели развитых стран. А анализ статистических данных о состоянии детского дорожно-транспортного травматизма показал необходимость акцентирования внимания всего педагогического коллектива на такой приоритетной задаче, как охрана жизни и здоровья детей. Решение этой задачи предполагает формирование у обучающихся устойчивых навыков безопасного поведения на улицах и дорогах с помощью изучения Правил дорожного движения и их практической отработки в урочной и внеурочной деятельности.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Работа по профилактике дорожно-транспортного травматизма в МБОУ          «Ахтырская ООШ» строится согласно утверждённому плану на учебный год. Занятия по правилам дорожного движения проводятся с 1 по 9 классы не более двух раз в месяц, включая темы по безопасности дорожного движения и оказанию первой медицинской помощи. На изучение Правил дорожного движения в 1-4 классах выделяется по 10 часов в год в каждом классе,  в 5,6 классе - 3 часа в год; в 7-9 классах - 4 часа в год.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6-9 классах отдельные темы включены в курс « Основы безопасности жизнедеятельности».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Обучение правилам дорожного движения проводится по учебной программе по обучению Правилам дорожного движения для 1-9 классов общеобразовательных школ.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рамках классных часов в 1-9 классах ежемесячно классные руководители проводят классные часы по ПДД. Для каждого класса разработана тематика проведения классных часов по ПДД.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Ежедневно в конце каждого последнего урока учителя начальной школы и учителя-предметники проводят с обучающимися кратковременное занятие «Минутка» - напоминание по тематике безопасного движения.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Учителем ОБЖ Оборневой Н.Н. разработаны методические рекомендации по информационному уголку по БДД, использованию дидактических игр в процессе изучения ПДД на уроках ОБЖ, использованию игр по ПДД.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Имеются в наличии электронные версии программ и фильмов по ПДД.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На протяжении учебного года ведётся информационно-разъяснительная работа с родителями, примером этому могут быть проведённые родительские собрания «Безопасный маршрут школьника», «Дорога в школу и домой», «Вы, ребёнок, транспорт и дорога».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школе действует ЮИДовское движение. Отряд ЮИД создан в 2000г. Отряд насчитывает 7 человек. Руководит отрядом штаб ЮИД, который возглавляет Оборнева Н.Н. . Традиционно учебный год для ЮИДовцев начинается с торжественного посвящения в члены ЮИД. На празднике все ЮИДовцы принимают клятву изучать правила дорожного движения, учиться методам оказания первой медицинской помощи, заниматься массово-разъяснительной работой по пропаганде ПДД. На каждый учебный год составляется программа работы отряда ЮИД.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Организация дежурств у школы, выявление юных правонарушителей правил перехода, проведение игр «Подружись со светофором», праздников «Посвящение в пешеходы», «Красный, жёлтый, зелёный».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Традиционные мероприятия проводимые отрядом ЮИД: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Организация экскурсий на пешеходный переход «Моя дорога в школу», отработка безопасного маршрута «Дом- Школа- Дом»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Викторина по ПДД «Дорожные знаки», «Горят светофоры»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Организация экскурсий на пешеходный переход «Особенности перехода дороги в зимнее время»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Конкурс чтецов и частушек по ПДД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Конкурс плакатов и аппликаций по ПДД ( 1-9 классы)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Конкурс на лучшее изготовление дорожных знаков «Путешествие в Страну Дорожных знаков»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Организация подвижных игр по ПДД (1-4 классы)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Проведение тестов по ПДД (1-9 классы)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Основные направления школьной программы по БДДТТ на 2019-2020г.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Цели и задачи программы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1.Сохранение жизни и здоровья детей.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 Создание необходимых условий для обеспечения непрерывного воспитательного процесса в области безопасности дорожного движения.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3. Создание у детей стереотипов безопасного поведения на улице.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4. Обучение основам транспортной культуры.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5. Привлечение внимания общественности к проблеме безопасности на дороге.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Ожидаемый результат: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Совершенствование профилактической работы по ПДД в школе;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формирование навыков правильного поведения детей;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предотвращение детского дорожно-транспортного травматизма.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Направление деятельности: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тематические классные часы;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лекции, познавательные игры;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конкурсы рисунков, плакатов, стихотворений;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совместная работа с учреждениями здравоохранения и ГИБДД;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обучение учащихся оказанию первой медицинской помощи.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Организационная работа: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обновление положений конкурсов, соревнований;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разработка положений новых конкурсов;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обновление уголков безопасности;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организация проведения открытых уроков и внеклассных мероприятий по ПДД;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организация проведения игровых и обучающих программ по ПДД.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Инструктивно- методическая работа: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проведение совещаний для педагогов, родителей по ПДД;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консультации для педагогов, родителей, обучающихся;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разработка методических рекомендаций;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распространение информационных листков, бюллетеней;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обновление инструкций по проведению инструктажа с детьми и подростками о безопасности дорожного движения;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создание школьной видеотеки по ПДД.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Массовая работа: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sym w:font="Symbol" w:char="F0B7"/>
      </w:r>
      <w:r>
        <w:rPr>
          <w:rFonts w:ascii="Times New Roman" w:hAnsi="Times New Roman"/>
          <w:color w:val="000000"/>
          <w:sz w:val="28"/>
          <w:szCs w:val="28"/>
        </w:rPr>
        <w:t>проведение конкурсов, праздников, соревнований по ПДД;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sym w:font="Symbol" w:char="F0B7"/>
      </w:r>
      <w:r>
        <w:rPr>
          <w:rFonts w:ascii="Times New Roman" w:hAnsi="Times New Roman"/>
          <w:color w:val="000000"/>
          <w:sz w:val="28"/>
          <w:szCs w:val="28"/>
        </w:rPr>
        <w:t>тестирование по ПДД;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sym w:font="Symbol" w:char="F0B7"/>
      </w:r>
      <w:r>
        <w:rPr>
          <w:rFonts w:ascii="Times New Roman" w:hAnsi="Times New Roman"/>
          <w:color w:val="000000"/>
          <w:sz w:val="28"/>
          <w:szCs w:val="28"/>
        </w:rPr>
        <w:t>конкурсы рисунков, аппликаций;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sym w:font="Symbol" w:char="F0B7"/>
      </w:r>
      <w:r>
        <w:rPr>
          <w:rFonts w:ascii="Times New Roman" w:hAnsi="Times New Roman"/>
          <w:color w:val="000000"/>
          <w:sz w:val="28"/>
          <w:szCs w:val="28"/>
        </w:rPr>
        <w:t>соревнования юных велосипедистов;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sym w:font="Symbol" w:char="F0B7"/>
      </w:r>
      <w:r>
        <w:rPr>
          <w:rFonts w:ascii="Times New Roman" w:hAnsi="Times New Roman"/>
          <w:color w:val="000000"/>
          <w:sz w:val="28"/>
          <w:szCs w:val="28"/>
        </w:rPr>
        <w:t>проведение классных часов по профилактике ДДТТ;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sym w:font="Symbol" w:char="F0B7"/>
      </w:r>
      <w:r>
        <w:rPr>
          <w:rFonts w:ascii="Times New Roman" w:hAnsi="Times New Roman"/>
          <w:color w:val="000000"/>
          <w:sz w:val="28"/>
          <w:szCs w:val="28"/>
        </w:rPr>
        <w:t>конкурсы методических разработок по профилактике дорожно-транспортного травматизма.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Мероприятия, запланированные программой: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Месячник по проведению Всероссийской операции «Внимание- дети».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Составление маршрута движения учащихся начальных классов из дома в школу и обратно.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Общий сбор отряда ЮИД.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Классные часы по правилам дорожного движения.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День здоровья. День защиты детей.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Административное совещание «Об организации профилактической работы в школе с детьми по ПДД».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Семинар с классными руководителями по вопросу организации работы по изучению ПДД.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Обновление классных уголков безопасности «Дети и дорога».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Распространение листовок и брошюр по ПДД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Соревнования «Колесо безопасности». Месячник по ПДД (весна).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Встреча с сотрудником ГИБДД.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Родительские собрания по вопросам профилактики ДТП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План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проведения мероприятий, направленных на профилактику детского травматизма на улицах и дорогах Российской Федерации на 2019-2020 учебный год в МБОУ «Ахтырская ООШ»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12"/>
        <w:gridCol w:w="2738"/>
        <w:gridCol w:w="1965"/>
        <w:gridCol w:w="1613"/>
        <w:gridCol w:w="2215"/>
      </w:tblGrid>
      <w:tr w:rsidR="00F55C0A" w:rsidRPr="009F6B73" w:rsidTr="0056280B">
        <w:tc>
          <w:tcPr>
            <w:tcW w:w="1188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№п/п</w:t>
            </w:r>
          </w:p>
        </w:tc>
        <w:tc>
          <w:tcPr>
            <w:tcW w:w="3312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Название мероприятий</w:t>
            </w:r>
          </w:p>
        </w:tc>
        <w:tc>
          <w:tcPr>
            <w:tcW w:w="2499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2013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Класс</w:t>
            </w:r>
          </w:p>
        </w:tc>
        <w:tc>
          <w:tcPr>
            <w:tcW w:w="2035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Ответственные</w:t>
            </w:r>
          </w:p>
        </w:tc>
      </w:tr>
      <w:tr w:rsidR="00F55C0A" w:rsidRPr="009F6B73" w:rsidTr="0056280B">
        <w:tc>
          <w:tcPr>
            <w:tcW w:w="1188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1.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2.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3.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 xml:space="preserve">    6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11.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12" w:type="dxa"/>
          </w:tcPr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Беседы инспектора по пропаганде безопасности дорожного движения.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Сюжетно-ролевая игра «Мое безопасное село»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Конкурс юных инспекторов дорожного движения «Безопасное колесо»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Родительское собрание «Безопасность – дело каждого»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Дидактическая игра «Зимняя дорога»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Конкурс рисунков по ПДД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Обновление уголка по ПДД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Устный журнал по страницам газеты «Добрая дорога детства»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Викторина по ПДД с участием детей, педагогов и родителей.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Игра по ПДД «Поле чудес»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Час общения «У того целы ноги, кто знает знаки при дороге»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Игра-путешествие «Каждый школьник должен знать ПДД на «5»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Подвижная игра «Светофория»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Игра: «Законы улиц и дорог»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99" w:type="dxa"/>
          </w:tcPr>
          <w:p w:rsidR="00F55C0A" w:rsidRPr="009F6B73" w:rsidRDefault="00F55C0A">
            <w:pPr>
              <w:ind w:left="360"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 xml:space="preserve"> 1 раз в два месяца</w:t>
            </w:r>
          </w:p>
          <w:p w:rsidR="00F55C0A" w:rsidRPr="009F6B73" w:rsidRDefault="00F55C0A">
            <w:pPr>
              <w:ind w:left="360"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  <w:p w:rsidR="00F55C0A" w:rsidRPr="009F6B73" w:rsidRDefault="00F55C0A">
            <w:pPr>
              <w:ind w:left="360"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март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2013" w:type="dxa"/>
          </w:tcPr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1 - 9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1-9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5-9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1-9 классы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1-9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1-9  классы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9 класс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1-4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1-9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5-9 классы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1-4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5-9 классы</w:t>
            </w: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1-4 классы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1-9 классы</w:t>
            </w:r>
          </w:p>
        </w:tc>
        <w:tc>
          <w:tcPr>
            <w:tcW w:w="2035" w:type="dxa"/>
          </w:tcPr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Ефремов А.А.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Мартынова Д.И.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Оборнева Н.Н.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Чекрыжова А.Ю.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Рыжих Н.А.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Мосичук Т.В.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Душина Л.В.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Жидких Л.А.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Оборнева Н.Н.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Оборнева Н.Н.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Оборнева Н.Н.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Жидких Л.А.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Миронова Л.Н.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Кузнецова О.А.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Мартынова Д.И.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Жидких Л.А.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>Оборнева Н.Н.</w:t>
            </w: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</w:p>
          <w:p w:rsidR="00F55C0A" w:rsidRPr="009F6B73" w:rsidRDefault="00F55C0A">
            <w:pPr>
              <w:ind w:right="180"/>
              <w:rPr>
                <w:rFonts w:ascii="Times New Roman" w:hAnsi="Times New Roman"/>
                <w:sz w:val="28"/>
                <w:szCs w:val="28"/>
              </w:rPr>
            </w:pPr>
            <w:r w:rsidRPr="009F6B7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F55C0A" w:rsidRDefault="00F55C0A" w:rsidP="0056280B">
      <w:pPr>
        <w:rPr>
          <w:rFonts w:ascii="Times New Roman" w:hAnsi="Times New Roman"/>
          <w:b/>
          <w:bCs/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 </w:t>
      </w:r>
      <w:r>
        <w:rPr>
          <w:rFonts w:ascii="Times New Roman" w:hAnsi="Times New Roman"/>
          <w:b/>
          <w:bCs/>
          <w:sz w:val="24"/>
          <w:szCs w:val="24"/>
        </w:rPr>
        <w:t xml:space="preserve">План </w:t>
      </w:r>
    </w:p>
    <w:p w:rsidR="00F55C0A" w:rsidRDefault="00F55C0A" w:rsidP="0056280B">
      <w:pPr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совместных общешкольных мероприятий ЮИД </w:t>
      </w:r>
    </w:p>
    <w:p w:rsidR="00F55C0A" w:rsidRDefault="00F55C0A" w:rsidP="0056280B">
      <w:pPr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по предупреждению детского дорожно-транспортного травматизма на2019-2020 учебный год</w:t>
      </w:r>
    </w:p>
    <w:tbl>
      <w:tblPr>
        <w:tblW w:w="0" w:type="auto"/>
        <w:tblInd w:w="-15" w:type="dxa"/>
        <w:tblLayout w:type="fixed"/>
        <w:tblLook w:val="00A0"/>
      </w:tblPr>
      <w:tblGrid>
        <w:gridCol w:w="515"/>
        <w:gridCol w:w="5205"/>
        <w:gridCol w:w="1912"/>
        <w:gridCol w:w="2272"/>
      </w:tblGrid>
      <w:tr w:rsidR="00F55C0A" w:rsidRPr="009F6B73" w:rsidTr="0056280B">
        <w:trPr>
          <w:trHeight w:val="493"/>
        </w:trPr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9F6B73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F55C0A" w:rsidRPr="009F6B73" w:rsidRDefault="00F55C0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F6B73">
              <w:rPr>
                <w:rFonts w:ascii="Times New Roman" w:hAnsi="Times New Roman"/>
                <w:b/>
                <w:sz w:val="24"/>
                <w:szCs w:val="24"/>
              </w:rPr>
              <w:t>п.п</w:t>
            </w:r>
          </w:p>
        </w:tc>
        <w:tc>
          <w:tcPr>
            <w:tcW w:w="5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9F6B73">
              <w:rPr>
                <w:rFonts w:ascii="Times New Roman" w:hAnsi="Times New Roman"/>
                <w:b/>
                <w:sz w:val="24"/>
                <w:szCs w:val="24"/>
              </w:rPr>
              <w:t xml:space="preserve">          Мероприятие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9F6B73">
              <w:rPr>
                <w:rFonts w:ascii="Times New Roman" w:hAnsi="Times New Roman"/>
                <w:b/>
                <w:sz w:val="24"/>
                <w:szCs w:val="24"/>
              </w:rPr>
              <w:t xml:space="preserve"> Сроки 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9F6B73">
              <w:rPr>
                <w:rFonts w:ascii="Times New Roman" w:hAnsi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F55C0A" w:rsidRPr="009F6B73" w:rsidTr="0056280B"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Семинары с учителями начальных классов и классными руководителями: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- о методике обучения учащихся Правилам дорожного движения.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 xml:space="preserve">- о формах внеклассной работы по профилактике детского травматизма. 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- об организации работы на школьной транспортной площадке по привитию навыков соблюдения Правил дорожного движения.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Август 2019 г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сентябрь 2019г.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Март 2020г.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Душина Л.В.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Чекрыжова А.Ю.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Оборнева Н.Н.</w:t>
            </w:r>
          </w:p>
        </w:tc>
      </w:tr>
      <w:tr w:rsidR="00F55C0A" w:rsidRPr="009F6B73" w:rsidTr="0056280B"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Заслушивание отчетов учителей и классных руководителей на педагогических советах о выполнении 10-часовой программы и проведенных профилактических мероприятиях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1 полугодие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Жидких Л.А.</w:t>
            </w:r>
          </w:p>
        </w:tc>
      </w:tr>
      <w:tr w:rsidR="00F55C0A" w:rsidRPr="009F6B73" w:rsidTr="0056280B"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 xml:space="preserve">Беседы на общешкольных родительских собрания на темы: 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“Как влияет на безопасность детей поведение родителей на дороге”;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 “Требования к знаниям и навыкам школьника, которому доверяется самостоятельное движение в школу и обратно”;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 “Использование движения родителей с детьми по улицам города (села) для обучения детей навыкам правильного поведения на дороге”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Сентябрь2019г.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Декабрь 2019 г.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Апрель 2020г.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Март 2020г.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 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Оборнева Н.Н.</w:t>
            </w:r>
          </w:p>
        </w:tc>
      </w:tr>
      <w:tr w:rsidR="00F55C0A" w:rsidRPr="009F6B73" w:rsidTr="0056280B"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Беседы: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“Знай и соблюдай Правила дорожного движения”.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 “Про того, кто головой рисковал на мостовой” (по материалам рейда патруля ЮИД).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 “Каждому должно быть ясно - на дороге кататься опасно” (на коньках, санках).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 “Рассказ об одном сборе” (утреннике, вечере, соревновании, конкурсе по безопасности движения)</w:t>
            </w: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 “Помни это юный велосипедист”</w:t>
            </w:r>
          </w:p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“Здравствуй, лето!” (о поведении на дороге во время летних каникул)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Сентябрь 2019г.</w:t>
            </w:r>
          </w:p>
          <w:p w:rsidR="00F55C0A" w:rsidRPr="009F6B73" w:rsidRDefault="00F55C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Январь 2020г.</w:t>
            </w:r>
          </w:p>
          <w:p w:rsidR="00F55C0A" w:rsidRPr="009F6B73" w:rsidRDefault="00F55C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55C0A" w:rsidRPr="009F6B73" w:rsidRDefault="00F55C0A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Апрель 2020г.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 xml:space="preserve"> Миронова Л.Н.</w:t>
            </w:r>
          </w:p>
        </w:tc>
      </w:tr>
      <w:tr w:rsidR="00F55C0A" w:rsidRPr="009F6B73" w:rsidTr="0056280B"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Создание отряда ЮИД и организация его работы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55C0A" w:rsidRPr="009F6B73" w:rsidRDefault="00F55C0A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Сентябрь 2019г.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C0A" w:rsidRPr="009F6B73" w:rsidRDefault="00F55C0A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9F6B73">
              <w:rPr>
                <w:rFonts w:ascii="Times New Roman" w:hAnsi="Times New Roman"/>
                <w:sz w:val="24"/>
                <w:szCs w:val="24"/>
              </w:rPr>
              <w:t>Оборнева Н.Н.</w:t>
            </w:r>
          </w:p>
        </w:tc>
      </w:tr>
    </w:tbl>
    <w:p w:rsidR="00F55C0A" w:rsidRDefault="00F55C0A" w:rsidP="0056280B">
      <w:pPr>
        <w:jc w:val="center"/>
        <w:rPr>
          <w:rFonts w:ascii="Times New Roman" w:hAnsi="Times New Roman"/>
          <w:sz w:val="24"/>
          <w:szCs w:val="24"/>
        </w:rPr>
      </w:pPr>
    </w:p>
    <w:p w:rsidR="00F55C0A" w:rsidRDefault="00F55C0A" w:rsidP="0056280B">
      <w:pPr>
        <w:jc w:val="center"/>
        <w:rPr>
          <w:rFonts w:ascii="Times New Roman" w:hAnsi="Times New Roman"/>
          <w:sz w:val="24"/>
          <w:szCs w:val="24"/>
        </w:rPr>
      </w:pPr>
    </w:p>
    <w:p w:rsidR="00F55C0A" w:rsidRDefault="00F55C0A" w:rsidP="0056280B">
      <w:pPr>
        <w:jc w:val="center"/>
        <w:rPr>
          <w:rFonts w:ascii="Times New Roman" w:hAnsi="Times New Roman"/>
          <w:sz w:val="24"/>
          <w:szCs w:val="24"/>
        </w:rPr>
      </w:pPr>
    </w:p>
    <w:p w:rsidR="00F55C0A" w:rsidRDefault="00F55C0A" w:rsidP="0056280B">
      <w:pPr>
        <w:jc w:val="center"/>
        <w:rPr>
          <w:rFonts w:ascii="Times New Roman" w:hAnsi="Times New Roman"/>
          <w:sz w:val="24"/>
          <w:szCs w:val="24"/>
        </w:rPr>
      </w:pPr>
    </w:p>
    <w:p w:rsidR="00F55C0A" w:rsidRDefault="00F55C0A" w:rsidP="0056280B">
      <w:pPr>
        <w:jc w:val="center"/>
        <w:rPr>
          <w:rFonts w:ascii="Times New Roman" w:hAnsi="Times New Roman"/>
          <w:sz w:val="24"/>
          <w:szCs w:val="24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</w:t>
      </w:r>
      <w:r>
        <w:rPr>
          <w:rFonts w:ascii="Times New Roman" w:hAnsi="Times New Roman"/>
          <w:b/>
          <w:color w:val="000000"/>
          <w:sz w:val="28"/>
          <w:szCs w:val="28"/>
        </w:rPr>
        <w:t>План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работы классных руководителей</w:t>
      </w: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по профилактике детского дорожно-транспортного травматизма</w:t>
      </w:r>
    </w:p>
    <w:tbl>
      <w:tblPr>
        <w:tblW w:w="0" w:type="auto"/>
        <w:jc w:val="center"/>
        <w:tblCellSpacing w:w="15" w:type="dxa"/>
        <w:tblLook w:val="00A0"/>
      </w:tblPr>
      <w:tblGrid>
        <w:gridCol w:w="445"/>
        <w:gridCol w:w="4974"/>
        <w:gridCol w:w="1599"/>
        <w:gridCol w:w="2427"/>
      </w:tblGrid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№</w:t>
            </w:r>
          </w:p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п.п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Мероприятие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Сроки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Ответственные</w:t>
            </w:r>
          </w:p>
        </w:tc>
      </w:tr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Проведение уроков изучения Правил дорожного движения согласно программе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Ежемесячно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Классные руководители, штаб ЮИД</w:t>
            </w:r>
          </w:p>
        </w:tc>
      </w:tr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Проведение на родительском собрании беседы “Будьте примером для детей в правильном поведении на дороге”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Классные руководители</w:t>
            </w:r>
          </w:p>
        </w:tc>
      </w:tr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Проведение утренника “Мы по улицам идем”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Классный руководитель 1 кл.</w:t>
            </w:r>
          </w:p>
        </w:tc>
      </w:tr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Организация конкурсов на лучший рисунок, рассказ, исполнение стихотворения по безопасности движения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Рыжих Н.А.</w:t>
            </w:r>
          </w:p>
        </w:tc>
      </w:tr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Проведение бесед-“минуток” по профилактике несчастных случаев с детьми на дороге (в начальных классах ежедневно на последнем уроке)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Классные руководители</w:t>
            </w:r>
          </w:p>
        </w:tc>
      </w:tr>
      <w:tr w:rsidR="00F55C0A" w:rsidRPr="009F6B73" w:rsidTr="0056280B">
        <w:trPr>
          <w:tblCellSpacing w:w="15" w:type="dxa"/>
          <w:jc w:val="center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Участие в проведении “Недели безопасности” (по плану школы)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Апрель 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55C0A" w:rsidRDefault="00F55C0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Классные руководители</w:t>
            </w:r>
          </w:p>
        </w:tc>
      </w:tr>
    </w:tbl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Методическая база школы по ПДД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Учебные пособия, журналы: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 Сборник задач по основам безопасности дорожного движения 4-9 класс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 Безопасность на улицах и дорогах 5-6 класс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3.Безопасность на улицах и дорогах 7-8 класс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4. Безопасность на улицах и дорогах 9-11 класс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5. Правила дорожного движения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6.Подшивки газет «Добрая дорога детства»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Электронные версии программ и фильмов по ПДД: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</w:t>
      </w: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Безопасность на улицах и дорогах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</w:t>
      </w: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Азбука пешехода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</w:t>
      </w: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Азбука дорожной науки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</w:t>
      </w:r>
      <w:r>
        <w:rPr>
          <w:rFonts w:ascii="Arial" w:hAnsi="Arial"/>
          <w:color w:val="000000"/>
          <w:sz w:val="28"/>
          <w:szCs w:val="28"/>
        </w:rPr>
        <w:t>​</w:t>
      </w:r>
      <w:r>
        <w:rPr>
          <w:rFonts w:ascii="Times New Roman" w:hAnsi="Times New Roman"/>
          <w:color w:val="000000"/>
          <w:sz w:val="28"/>
          <w:szCs w:val="28"/>
        </w:rPr>
        <w:t> Не игра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Памятка родителям при составлении безопасного маршрута школьника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Дорогие родители! Помогите вашему ребенку сохранить жизнь и здоровье на дороге.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Эту трудную задачу облегчит создание вами семейных учебных пособий.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Вместе с детьми составьте схему маршрута «Дом - школа - дом» с детальным описанием особенностей каждого перехода через дорогу и мест, требующих повышенного внимания. Могут быть полезными схемы других постоянных маршрутов вашей семьи («Дом - музыкальная школа», «Дом - дом бабушки» и т.д.), а также планы окрестностей дома и школы с их описанием.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Рекомендуем: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1. Вместе с ребенком пройти по рекомендуемому маршруту, обсудив места, требующие повышенного внимания. Обязательно обозначить, по какому маршруту идти нельзя.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 Дома вместе с ребенком составить схему рекомендуемого маршрута и описание к ней.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3. Пройти маршрут вместе с ребенком повторно, попросив его объяснить взрослому, как правильно поступать в том или ином случае.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4. Регулярно тренировать внимание ребенка, превращая его знания в навыки поведения.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Памятка школьнику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БЕЗОПАСНОСТЬ НА ДОРОГЕ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Ежегодно в России жертвами дорожно-транспортных происшествий становятся дети. Каждый день вы выходите на улицу и становитесь участниками дорожного движения. Очень часто ребята нарушают правила дорожного движения или вовсе их не знают. Давайте сейчас, прочитав эту памятку, запомним основные правила и не будем их нарушать.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ОСНОВНЫЕ ПРАВИЛА БЕЗОПАСНОГО ПОВЕДЕНИЯ НА ДОРОГЕ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Никогда не выбегайте на дорогу перед приближающимся автомобилем. Это опасно, потому что водитель не может остановить машину сразу.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Дорогу необходимо переходить в специально установленных местах по пешеходному переходу.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На проезжую часть выходите только после того, как убедитесь в отсутствии приближающегося транспорта и слева и справа.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Выйдя из автобуса, не выбегайте на дорогу. Подождите, пока автобус отъедет, и только потом, убедившись в отсутствии машин, переходите дорогу.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Опасно выезжать на проезжую часть на скейтах и роликовых коньках.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 выбегайте на дорогу вне зоны пешеходного перехода, в этом месте водитель не ожидает пешеходов и не сможет мгновенно остановить автомобиль.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Опасно играть в мяч и другие игры рядом с проезжей частью, лучше это делать во дворе или на детской площадке.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Умейте пользоваться светофором.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Помните! Только строгое соблюдение Правил дорожного движения защищает всех вас от опасностей на дороге.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Памятка для родителей по обучению детей правилам дорожного движения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 спешите, переходите дорогу размеренным шагом. Выходя на проезжую часть дороги, прекратите разговаривать - ребенок должен привыкнуть, что при переходе дороги нужно сосредоточиться.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 переходите дорогу на красный или желтый сигнал светофора, как бы вы при этом не торопились. Переходите дорогу только в местах, обозначенных дорожным знаком “Пешеходный переход”. Из автобуса, троллейбуса, трамвая, такси выходите первыми. В противном случае ребенок может упасть или побежать на проезжую часть.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Привлекайте ребенка к участию в ваших наблюдениях за обстановкой на дороге, показывайте ему те машины, которые готовятся поворачивать, едут с большой скоростью и т.д.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 выходите с ребенком из-за кустов или машины, не осмотрев предварительно дорогу, – это типичная ошибка и нельзя допускать, чтобы дети ее повторяли.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 разрешайте детям играть вблизи дороги и на проезжей части.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Памятка для родителей по правилам дорожного движения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Необходимо учить детей не только соблюдать Правила движения, но и с самого раннего возраста учить их наблюдать и ориентироваться. Нужно учитывать, что основной способ формирования навыков поведения – наблюдение, подражание взрослым, прежде всего родителям. Многие родители, не понимая этого, личным примером обучают детей неправильному поведению.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Находясь с ребенком на проезжей части, не спешите, переходите дорогу размеренным шагом. Иначе вы научите спешить там, где надо наблюдать и обеспечить безопасность.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 посылайте ребенка переходить или перебегать дорогу впереди вас – этим вы обучаете его идти через дорогу, не глядя по сторонам. Маленького ребенка надо крепко держать за руку, быть готовым удержать при попытке вырваться – это типичная причина несчастных случаев.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Учите ребенка смотреть. У ребенка должен быть выработан твердый навык: прежде чем сделать первый шаг с тротуара, он поворачивает голову и осматривает дорогу во всех направлениях. Это должно быть доведено до автоматизма.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Учите ребенка замечать машину. Иногда ребенок не замечает машину или мотоцикл издалека. Научите его всматриваться вдаль.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Учите ребенка оценивать скорость и направление будущего движения машины. Научите ребенка определять, какая едет прямо, а какая готовится к повороту.</w:t>
      </w:r>
    </w:p>
    <w:p w:rsidR="00F55C0A" w:rsidRDefault="00F55C0A" w:rsidP="0056280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Твердо усвойте сами и научите ребенка, что входить в любой вид транспорта и выходить из него можно только тогда, когда он стоит. Объясните ребенку, почему нельзя прыгать на ходу.</w:t>
      </w:r>
    </w:p>
    <w:p w:rsidR="00F55C0A" w:rsidRDefault="00F55C0A" w:rsidP="0056280B">
      <w:pPr>
        <w:tabs>
          <w:tab w:val="left" w:pos="1268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55C0A" w:rsidRDefault="00F55C0A" w:rsidP="0056280B"/>
    <w:p w:rsidR="00F55C0A" w:rsidRDefault="00F55C0A"/>
    <w:sectPr w:rsidR="00F55C0A" w:rsidSect="002A65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5D13CE"/>
    <w:multiLevelType w:val="hybridMultilevel"/>
    <w:tmpl w:val="E654D92C"/>
    <w:lvl w:ilvl="0" w:tplc="3092CBE0">
      <w:start w:val="1"/>
      <w:numFmt w:val="upperRoman"/>
      <w:lvlText w:val="%1."/>
      <w:lvlJc w:val="left"/>
      <w:pPr>
        <w:tabs>
          <w:tab w:val="num" w:pos="3480"/>
        </w:tabs>
        <w:ind w:left="3480" w:hanging="72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3E0D384D"/>
    <w:multiLevelType w:val="hybridMultilevel"/>
    <w:tmpl w:val="BDF8788A"/>
    <w:lvl w:ilvl="0" w:tplc="C0D2D004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6DA35195"/>
    <w:multiLevelType w:val="hybridMultilevel"/>
    <w:tmpl w:val="0B1EC05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6280B"/>
    <w:rsid w:val="002A65F5"/>
    <w:rsid w:val="0056280B"/>
    <w:rsid w:val="00622558"/>
    <w:rsid w:val="009F6B73"/>
    <w:rsid w:val="00A148F1"/>
    <w:rsid w:val="00BA5256"/>
    <w:rsid w:val="00D66BB2"/>
    <w:rsid w:val="00D73607"/>
    <w:rsid w:val="00DB2B45"/>
    <w:rsid w:val="00F55C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65F5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5">
    <w:name w:val="p5"/>
    <w:basedOn w:val="Normal"/>
    <w:uiPriority w:val="99"/>
    <w:rsid w:val="0056280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6">
    <w:name w:val="p6"/>
    <w:basedOn w:val="Normal"/>
    <w:uiPriority w:val="99"/>
    <w:rsid w:val="0056280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13">
    <w:name w:val="p13"/>
    <w:basedOn w:val="Normal"/>
    <w:uiPriority w:val="99"/>
    <w:rsid w:val="0056280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D66B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66B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5810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26</TotalTime>
  <Pages>21</Pages>
  <Words>2862</Words>
  <Characters>16315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1</cp:lastModifiedBy>
  <cp:revision>6</cp:revision>
  <dcterms:created xsi:type="dcterms:W3CDTF">2019-10-03T09:00:00Z</dcterms:created>
  <dcterms:modified xsi:type="dcterms:W3CDTF">2021-11-23T18:11:00Z</dcterms:modified>
</cp:coreProperties>
</file>